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A5911" w14:textId="6B96B798" w:rsidR="00BB5D9D" w:rsidRPr="003B0A5D" w:rsidRDefault="00666F25" w:rsidP="002340C4">
      <w:pPr>
        <w:pStyle w:val="Heading2"/>
        <w:ind w:firstLine="142"/>
        <w:rPr>
          <w:rFonts w:asciiTheme="majorBidi" w:hAnsiTheme="majorBidi"/>
          <w:b/>
          <w:sz w:val="18"/>
        </w:rPr>
      </w:pPr>
      <w:r w:rsidRPr="00D06873">
        <w:rPr>
          <w:rFonts w:asciiTheme="majorBidi" w:hAnsiTheme="majorBidi"/>
          <w:b/>
          <w:color w:val="auto"/>
          <w:sz w:val="24"/>
          <w:szCs w:val="24"/>
        </w:rPr>
        <w:t xml:space="preserve"> </w:t>
      </w:r>
      <w:bookmarkStart w:id="0" w:name="_Toc225429654"/>
      <w:r w:rsidR="004768C2" w:rsidRPr="00D06873">
        <w:rPr>
          <w:rFonts w:asciiTheme="majorBidi" w:hAnsiTheme="majorBidi"/>
          <w:b/>
          <w:color w:val="auto"/>
          <w:sz w:val="24"/>
          <w:szCs w:val="24"/>
        </w:rPr>
        <w:t>ANEXA</w:t>
      </w:r>
      <w:r w:rsidR="009810FF" w:rsidRPr="00D06873">
        <w:rPr>
          <w:rFonts w:asciiTheme="majorBidi" w:hAnsiTheme="majorBidi"/>
          <w:b/>
          <w:color w:val="auto"/>
          <w:sz w:val="24"/>
          <w:szCs w:val="24"/>
        </w:rPr>
        <w:t xml:space="preserve"> </w:t>
      </w:r>
      <w:r w:rsidR="00BB5D9D" w:rsidRPr="00D06873">
        <w:rPr>
          <w:rFonts w:asciiTheme="majorBidi" w:hAnsiTheme="majorBidi"/>
          <w:b/>
          <w:color w:val="auto"/>
          <w:sz w:val="24"/>
          <w:szCs w:val="24"/>
        </w:rPr>
        <w:t>1C:</w:t>
      </w:r>
      <w:r w:rsidR="00BB5D9D" w:rsidRPr="00D06873">
        <w:rPr>
          <w:rFonts w:asciiTheme="majorBidi" w:hAnsiTheme="majorBidi"/>
          <w:b/>
          <w:color w:val="auto"/>
          <w:spacing w:val="-5"/>
          <w:sz w:val="24"/>
          <w:szCs w:val="24"/>
        </w:rPr>
        <w:t xml:space="preserve"> </w:t>
      </w:r>
      <w:r w:rsidR="00347DDE">
        <w:rPr>
          <w:rFonts w:asciiTheme="majorBidi" w:hAnsiTheme="majorBidi"/>
          <w:b/>
          <w:color w:val="auto"/>
          <w:spacing w:val="-5"/>
          <w:sz w:val="24"/>
          <w:szCs w:val="24"/>
        </w:rPr>
        <w:t xml:space="preserve">Anexa </w:t>
      </w:r>
      <w:r w:rsidR="001B25A6" w:rsidRPr="00D06873">
        <w:rPr>
          <w:rFonts w:asciiTheme="majorBidi" w:hAnsiTheme="majorBidi"/>
          <w:b/>
          <w:color w:val="auto"/>
          <w:spacing w:val="-1"/>
          <w:sz w:val="24"/>
          <w:szCs w:val="24"/>
        </w:rPr>
        <w:t>CAMO</w:t>
      </w:r>
      <w:r w:rsidR="00E6601D">
        <w:rPr>
          <w:rFonts w:asciiTheme="majorBidi" w:hAnsiTheme="majorBidi"/>
          <w:b/>
          <w:color w:val="auto"/>
          <w:spacing w:val="-1"/>
          <w:sz w:val="24"/>
          <w:szCs w:val="24"/>
        </w:rPr>
        <w:t xml:space="preserve"> la</w:t>
      </w:r>
      <w:r w:rsidR="001B25A6" w:rsidRPr="00D06873">
        <w:rPr>
          <w:rFonts w:asciiTheme="majorBidi" w:hAnsiTheme="majorBidi"/>
          <w:b/>
          <w:color w:val="auto"/>
          <w:spacing w:val="-1"/>
          <w:sz w:val="24"/>
          <w:szCs w:val="24"/>
        </w:rPr>
        <w:t xml:space="preserve"> </w:t>
      </w:r>
      <w:r w:rsidR="00A14562" w:rsidRPr="00D06873">
        <w:rPr>
          <w:rFonts w:asciiTheme="majorBidi" w:hAnsiTheme="majorBidi"/>
          <w:b/>
          <w:bCs/>
          <w:color w:val="auto"/>
          <w:sz w:val="24"/>
          <w:szCs w:val="24"/>
        </w:rPr>
        <w:t>Formularul 2 AAC</w:t>
      </w:r>
      <w:bookmarkEnd w:id="0"/>
    </w:p>
    <w:tbl>
      <w:tblPr>
        <w:tblStyle w:val="TableNormal2"/>
        <w:tblW w:w="1486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3285"/>
        <w:gridCol w:w="1524"/>
        <w:gridCol w:w="21"/>
        <w:gridCol w:w="1857"/>
        <w:gridCol w:w="3084"/>
        <w:gridCol w:w="35"/>
        <w:gridCol w:w="3246"/>
      </w:tblGrid>
      <w:tr w:rsidR="00A06EF4" w:rsidRPr="00606F86" w14:paraId="0F01DC0C" w14:textId="77777777" w:rsidTr="00666F25">
        <w:trPr>
          <w:trHeight w:val="316"/>
        </w:trPr>
        <w:tc>
          <w:tcPr>
            <w:tcW w:w="1816" w:type="dxa"/>
            <w:vMerge w:val="restart"/>
          </w:tcPr>
          <w:p w14:paraId="6D8EF6C4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  <w:bookmarkStart w:id="1" w:name="_Hlk217024747"/>
          </w:p>
          <w:p w14:paraId="209DA5F5" w14:textId="77777777" w:rsidR="00A06EF4" w:rsidRPr="00A577F8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5AF45915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6B0A537E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0631F2F3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45421697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13696F2F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4EDB06C2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439F3284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4D61DD53" w14:textId="77777777" w:rsidR="00A06EF4" w:rsidRPr="003B0A5D" w:rsidRDefault="00A06EF4" w:rsidP="001F19A6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3E749E28" w14:textId="77777777" w:rsidR="00A06EF4" w:rsidRPr="003B0A5D" w:rsidRDefault="00A06EF4" w:rsidP="001F19A6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18"/>
                <w:lang w:val="ro-MD"/>
              </w:rPr>
            </w:pPr>
          </w:p>
          <w:p w14:paraId="1AE438AE" w14:textId="008FC81C" w:rsidR="00A06EF4" w:rsidRPr="003B0A5D" w:rsidRDefault="00A06EF4" w:rsidP="002916F0">
            <w:pPr>
              <w:pStyle w:val="TableParagraph"/>
              <w:spacing w:line="229" w:lineRule="exact"/>
              <w:ind w:left="123" w:right="127"/>
              <w:jc w:val="center"/>
              <w:rPr>
                <w:rFonts w:ascii="Times New Roman" w:hAnsi="Times New Roman" w:cs="Times New Roman"/>
                <w:b/>
                <w:sz w:val="20"/>
                <w:lang w:val="ro-MD"/>
              </w:rPr>
            </w:pPr>
            <w:r w:rsidRPr="003B0A5D">
              <w:rPr>
                <w:rFonts w:ascii="Times New Roman" w:hAnsi="Times New Roman" w:cs="Times New Roman"/>
                <w:b/>
                <w:sz w:val="20"/>
                <w:lang w:val="ro-MD"/>
              </w:rPr>
              <w:t>Scopul</w:t>
            </w:r>
            <w:r w:rsidRPr="003B0A5D"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>a</w:t>
            </w:r>
            <w:r w:rsidRPr="003B0A5D">
              <w:rPr>
                <w:rFonts w:ascii="Times New Roman" w:hAnsi="Times New Roman" w:cs="Times New Roman"/>
                <w:b/>
                <w:sz w:val="20"/>
                <w:lang w:val="ro-MD"/>
              </w:rPr>
              <w:t>plicației/</w:t>
            </w:r>
          </w:p>
          <w:p w14:paraId="405F1E03" w14:textId="77777777" w:rsidR="00A06EF4" w:rsidRPr="00C47FAE" w:rsidRDefault="00A06EF4" w:rsidP="002916F0">
            <w:pPr>
              <w:pStyle w:val="TableParagraph"/>
              <w:spacing w:line="229" w:lineRule="exact"/>
              <w:ind w:left="123" w:right="12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</w:pPr>
            <w:proofErr w:type="spellStart"/>
            <w:r w:rsidRPr="00C47FAE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Scope</w:t>
            </w:r>
            <w:proofErr w:type="spellEnd"/>
            <w:r w:rsidRPr="00C47FAE">
              <w:rPr>
                <w:rFonts w:ascii="Times New Roman" w:hAnsi="Times New Roman" w:cs="Times New Roman"/>
                <w:b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r w:rsidRPr="00C47FAE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of</w:t>
            </w:r>
            <w:r w:rsidRPr="00C47FAE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C47FAE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application</w:t>
            </w:r>
            <w:proofErr w:type="spellEnd"/>
          </w:p>
        </w:tc>
        <w:tc>
          <w:tcPr>
            <w:tcW w:w="13052" w:type="dxa"/>
            <w:gridSpan w:val="7"/>
          </w:tcPr>
          <w:p w14:paraId="1C0F38C7" w14:textId="3FF235AC" w:rsidR="00A06EF4" w:rsidRPr="00606F86" w:rsidRDefault="00000000" w:rsidP="001F19A6">
            <w:pPr>
              <w:pStyle w:val="TableParagraph"/>
              <w:spacing w:before="18"/>
              <w:rPr>
                <w:b/>
                <w:i/>
                <w:sz w:val="20"/>
                <w:lang w:val="ro-MD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lang w:val="ro-MD"/>
                </w:rPr>
                <w:id w:val="200519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>
                  <w:rPr>
                    <w:rFonts w:ascii="MS Gothic" w:eastAsia="MS Gothic" w:hAnsi="MS Gothic" w:hint="eastAsia"/>
                    <w:b/>
                    <w:sz w:val="20"/>
                    <w:lang w:val="ro-MD"/>
                  </w:rPr>
                  <w:t>☐</w:t>
                </w:r>
              </w:sdtContent>
            </w:sdt>
            <w:r w:rsidR="00A06EF4">
              <w:rPr>
                <w:rFonts w:ascii="MS Gothic" w:eastAsia="MS Gothic" w:hAnsi="MS Gothic"/>
                <w:b/>
                <w:sz w:val="20"/>
                <w:lang w:val="ru-RU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b/>
                <w:sz w:val="20"/>
                <w:lang w:val="ro-MD"/>
              </w:rPr>
              <w:t>Certificat</w:t>
            </w:r>
            <w:r w:rsidR="00A06EF4" w:rsidRPr="003B0A5D"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b/>
                <w:sz w:val="20"/>
                <w:lang w:val="ro-MD"/>
              </w:rPr>
              <w:t>inițial/</w:t>
            </w:r>
            <w:r w:rsidR="00A06EF4" w:rsidRPr="003B0A5D">
              <w:rPr>
                <w:rFonts w:ascii="Times New Roman" w:hAnsi="Times New Roman" w:cs="Times New Roman"/>
                <w:b/>
                <w:spacing w:val="-2"/>
                <w:sz w:val="20"/>
                <w:lang w:val="ro-MD"/>
              </w:rPr>
              <w:t xml:space="preserve"> </w:t>
            </w:r>
            <w:proofErr w:type="spellStart"/>
            <w:r w:rsidR="00A06EF4" w:rsidRPr="003B0A5D"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  <w:t>Initial</w:t>
            </w:r>
            <w:proofErr w:type="spellEnd"/>
            <w:r w:rsidR="00A06EF4" w:rsidRPr="003B0A5D">
              <w:rPr>
                <w:rFonts w:ascii="Times New Roman" w:hAnsi="Times New Roman" w:cs="Times New Roman"/>
                <w:b/>
                <w:i/>
                <w:spacing w:val="51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  <w:t>certificate</w:t>
            </w:r>
          </w:p>
        </w:tc>
      </w:tr>
      <w:tr w:rsidR="00A06EF4" w:rsidRPr="00606F86" w14:paraId="60A8ED89" w14:textId="77777777" w:rsidTr="00CB1D13">
        <w:trPr>
          <w:trHeight w:val="659"/>
        </w:trPr>
        <w:tc>
          <w:tcPr>
            <w:tcW w:w="1816" w:type="dxa"/>
            <w:vMerge/>
          </w:tcPr>
          <w:p w14:paraId="55638336" w14:textId="77777777" w:rsidR="00A06EF4" w:rsidRPr="003B0A5D" w:rsidRDefault="00A06EF4" w:rsidP="001F19A6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3052" w:type="dxa"/>
            <w:gridSpan w:val="7"/>
          </w:tcPr>
          <w:p w14:paraId="65AD9A10" w14:textId="4A01D21D" w:rsidR="00A06EF4" w:rsidRPr="003B0A5D" w:rsidRDefault="00000000" w:rsidP="00126704">
            <w:pPr>
              <w:pStyle w:val="TableParagraph"/>
              <w:spacing w:before="18"/>
              <w:ind w:left="3"/>
              <w:rPr>
                <w:rFonts w:asciiTheme="majorBidi" w:hAnsiTheme="majorBidi" w:cstheme="majorBidi"/>
                <w:b/>
                <w:i/>
                <w:sz w:val="20"/>
                <w:lang w:val="ro-MD"/>
              </w:rPr>
            </w:pPr>
            <w:sdt>
              <w:sdtPr>
                <w:rPr>
                  <w:b/>
                  <w:sz w:val="20"/>
                </w:rPr>
                <w:id w:val="-13839424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A06EF4" w:rsidRPr="001F19A6">
              <w:rPr>
                <w:b/>
                <w:sz w:val="20"/>
              </w:rPr>
              <w:t xml:space="preserve">  </w:t>
            </w:r>
            <w:r w:rsidR="00A06EF4" w:rsidRPr="003B0A5D">
              <w:rPr>
                <w:rFonts w:asciiTheme="majorBidi" w:hAnsiTheme="majorBidi" w:cstheme="majorBidi"/>
                <w:b/>
                <w:sz w:val="20"/>
                <w:lang w:val="ro-MD"/>
              </w:rPr>
              <w:t>Amendament</w:t>
            </w:r>
            <w:r w:rsidR="00A06EF4" w:rsidRPr="003B0A5D">
              <w:rPr>
                <w:rFonts w:asciiTheme="majorBidi" w:hAnsiTheme="majorBidi" w:cstheme="majorBidi"/>
                <w:b/>
                <w:spacing w:val="-4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Theme="majorBidi" w:hAnsiTheme="majorBidi" w:cstheme="majorBidi"/>
                <w:b/>
                <w:sz w:val="20"/>
                <w:lang w:val="ro-MD"/>
              </w:rPr>
              <w:t>la</w:t>
            </w:r>
            <w:r w:rsidR="00A06EF4" w:rsidRPr="003B0A5D">
              <w:rPr>
                <w:rFonts w:asciiTheme="majorBidi" w:hAnsiTheme="majorBidi" w:cstheme="majorBidi"/>
                <w:b/>
                <w:spacing w:val="-4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Theme="majorBidi" w:hAnsiTheme="majorBidi" w:cstheme="majorBidi"/>
                <w:b/>
                <w:sz w:val="20"/>
                <w:lang w:val="ro-MD"/>
              </w:rPr>
              <w:t>certificatul</w:t>
            </w:r>
            <w:r w:rsidR="00A06EF4" w:rsidRPr="003B0A5D">
              <w:rPr>
                <w:rFonts w:asciiTheme="majorBidi" w:hAnsiTheme="majorBidi" w:cstheme="majorBidi"/>
                <w:b/>
                <w:spacing w:val="-4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Theme="majorBidi" w:hAnsiTheme="majorBidi" w:cstheme="majorBidi"/>
                <w:b/>
                <w:sz w:val="20"/>
                <w:lang w:val="ro-MD"/>
              </w:rPr>
              <w:t>inițial/</w:t>
            </w:r>
            <w:r w:rsidR="00A06EF4" w:rsidRPr="003B0A5D">
              <w:rPr>
                <w:rFonts w:asciiTheme="majorBidi" w:hAnsiTheme="majorBidi" w:cstheme="majorBidi"/>
                <w:b/>
                <w:spacing w:val="-4"/>
                <w:sz w:val="20"/>
                <w:lang w:val="ro-MD"/>
              </w:rPr>
              <w:t xml:space="preserve"> </w:t>
            </w:r>
            <w:proofErr w:type="spellStart"/>
            <w:r w:rsidR="00A06EF4" w:rsidRPr="003B0A5D">
              <w:rPr>
                <w:rFonts w:asciiTheme="majorBidi" w:hAnsiTheme="majorBidi" w:cstheme="majorBidi"/>
                <w:b/>
                <w:i/>
                <w:sz w:val="20"/>
                <w:lang w:val="ro-MD"/>
              </w:rPr>
              <w:t>Amendment</w:t>
            </w:r>
            <w:proofErr w:type="spellEnd"/>
            <w:r w:rsidR="00A06EF4" w:rsidRPr="003B0A5D">
              <w:rPr>
                <w:rFonts w:asciiTheme="majorBidi" w:hAnsiTheme="majorBidi" w:cstheme="majorBidi"/>
                <w:b/>
                <w:i/>
                <w:spacing w:val="-4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Theme="majorBidi" w:hAnsiTheme="majorBidi" w:cstheme="majorBidi"/>
                <w:b/>
                <w:i/>
                <w:sz w:val="20"/>
                <w:lang w:val="ro-MD"/>
              </w:rPr>
              <w:t>to</w:t>
            </w:r>
            <w:r w:rsidR="00A06EF4" w:rsidRPr="003B0A5D">
              <w:rPr>
                <w:rFonts w:asciiTheme="majorBidi" w:hAnsiTheme="majorBidi" w:cstheme="majorBidi"/>
                <w:b/>
                <w:i/>
                <w:spacing w:val="-1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Theme="majorBidi" w:hAnsiTheme="majorBidi" w:cstheme="majorBidi"/>
                <w:b/>
                <w:i/>
                <w:sz w:val="20"/>
                <w:lang w:val="ro-MD"/>
              </w:rPr>
              <w:t>an</w:t>
            </w:r>
            <w:r w:rsidR="00A06EF4" w:rsidRPr="003B0A5D">
              <w:rPr>
                <w:rFonts w:asciiTheme="majorBidi" w:hAnsiTheme="majorBidi" w:cstheme="majorBidi"/>
                <w:b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="00A06EF4" w:rsidRPr="003B0A5D">
              <w:rPr>
                <w:rFonts w:asciiTheme="majorBidi" w:hAnsiTheme="majorBidi" w:cstheme="majorBidi"/>
                <w:b/>
                <w:i/>
                <w:sz w:val="20"/>
                <w:lang w:val="ro-MD"/>
              </w:rPr>
              <w:t>existing</w:t>
            </w:r>
            <w:proofErr w:type="spellEnd"/>
            <w:r w:rsidR="00A06EF4" w:rsidRPr="003B0A5D">
              <w:rPr>
                <w:rFonts w:asciiTheme="majorBidi" w:hAnsiTheme="majorBidi" w:cstheme="majorBidi"/>
                <w:b/>
                <w:i/>
                <w:spacing w:val="-3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Theme="majorBidi" w:hAnsiTheme="majorBidi" w:cstheme="majorBidi"/>
                <w:b/>
                <w:i/>
                <w:sz w:val="20"/>
                <w:lang w:val="ro-MD"/>
              </w:rPr>
              <w:t>certificate</w:t>
            </w:r>
          </w:p>
          <w:p w14:paraId="1BC1460C" w14:textId="6B6DD0A2" w:rsidR="00A06EF4" w:rsidRPr="005F5EFC" w:rsidRDefault="00A06EF4" w:rsidP="005F5EFC">
            <w:pPr>
              <w:pStyle w:val="TableParagraph"/>
              <w:spacing w:before="3"/>
              <w:ind w:left="892" w:hanging="464"/>
              <w:rPr>
                <w:rFonts w:asciiTheme="majorBidi" w:hAnsiTheme="majorBidi" w:cstheme="majorBidi"/>
                <w:i/>
                <w:sz w:val="20"/>
                <w:lang w:val="ro-MD"/>
              </w:rPr>
            </w:pPr>
            <w:r w:rsidRPr="003B0A5D">
              <w:rPr>
                <w:rFonts w:asciiTheme="majorBidi" w:hAnsiTheme="majorBidi" w:cstheme="majorBidi"/>
                <w:sz w:val="20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0"/>
                </w:rPr>
                <w:id w:val="-19035919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3B0A5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3B0A5D">
              <w:rPr>
                <w:rFonts w:asciiTheme="majorBidi" w:hAnsiTheme="majorBidi" w:cstheme="majorBidi"/>
                <w:sz w:val="20"/>
              </w:rPr>
              <w:t xml:space="preserve"> 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>CAMO</w:t>
            </w:r>
            <w:r w:rsidRPr="003B0A5D">
              <w:rPr>
                <w:rFonts w:asciiTheme="majorBidi" w:hAnsiTheme="majorBidi" w:cstheme="majorBidi"/>
                <w:spacing w:val="-3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>fără</w:t>
            </w:r>
            <w:r w:rsidRPr="003B0A5D">
              <w:rPr>
                <w:rFonts w:asciiTheme="majorBidi" w:hAnsiTheme="majorBidi" w:cstheme="majorBidi"/>
                <w:spacing w:val="-2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>modificare</w:t>
            </w:r>
            <w:r w:rsidRPr="003B0A5D">
              <w:rPr>
                <w:rFonts w:asciiTheme="majorBidi" w:hAnsiTheme="majorBidi" w:cstheme="majorBidi"/>
                <w:spacing w:val="-4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 xml:space="preserve">SMS/ </w:t>
            </w:r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 xml:space="preserve">CAMO </w:t>
            </w:r>
            <w:proofErr w:type="spellStart"/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>without</w:t>
            </w:r>
            <w:proofErr w:type="spellEnd"/>
            <w:r w:rsidRPr="003B0A5D">
              <w:rPr>
                <w:rFonts w:asciiTheme="majorBidi" w:hAnsiTheme="majorBidi" w:cstheme="majorBidi"/>
                <w:i/>
                <w:spacing w:val="-2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>SMS</w:t>
            </w:r>
            <w:r w:rsidRPr="003B0A5D">
              <w:rPr>
                <w:rFonts w:asciiTheme="majorBidi" w:hAnsiTheme="majorBidi" w:cstheme="majorBidi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>modification</w:t>
            </w:r>
            <w:proofErr w:type="spellEnd"/>
            <w:r>
              <w:rPr>
                <w:rFonts w:asciiTheme="majorBidi" w:hAnsiTheme="majorBidi" w:cstheme="majorBidi"/>
                <w:i/>
                <w:sz w:val="20"/>
                <w:lang w:val="ro-MD"/>
              </w:rPr>
              <w:t xml:space="preserve">                              </w:t>
            </w:r>
            <w:sdt>
              <w:sdtPr>
                <w:rPr>
                  <w:rFonts w:asciiTheme="majorBidi" w:hAnsiTheme="majorBidi" w:cstheme="majorBidi"/>
                  <w:sz w:val="20"/>
                </w:rPr>
                <w:id w:val="-11550721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3B0A5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3B0A5D">
              <w:rPr>
                <w:rFonts w:asciiTheme="majorBidi" w:hAnsiTheme="majorBidi" w:cstheme="majorBidi"/>
                <w:sz w:val="20"/>
              </w:rPr>
              <w:t xml:space="preserve"> 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>CAMO</w:t>
            </w:r>
            <w:r w:rsidRPr="003B0A5D">
              <w:rPr>
                <w:rFonts w:asciiTheme="majorBidi" w:hAnsiTheme="majorBidi" w:cstheme="majorBidi"/>
                <w:spacing w:val="-3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>cu</w:t>
            </w:r>
            <w:r w:rsidRPr="003B0A5D">
              <w:rPr>
                <w:rFonts w:asciiTheme="majorBidi" w:hAnsiTheme="majorBidi" w:cstheme="majorBidi"/>
                <w:spacing w:val="-3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>modificare</w:t>
            </w:r>
            <w:r w:rsidRPr="003B0A5D">
              <w:rPr>
                <w:rFonts w:asciiTheme="majorBidi" w:hAnsiTheme="majorBidi" w:cstheme="majorBidi"/>
                <w:spacing w:val="-1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sz w:val="20"/>
                <w:lang w:val="ro-MD"/>
              </w:rPr>
              <w:t>SMS/</w:t>
            </w:r>
            <w:r w:rsidRPr="003B0A5D">
              <w:rPr>
                <w:rFonts w:asciiTheme="majorBidi" w:hAnsiTheme="majorBidi" w:cstheme="majorBidi"/>
                <w:spacing w:val="-3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>CAMO</w:t>
            </w:r>
            <w:r w:rsidRPr="003B0A5D">
              <w:rPr>
                <w:rFonts w:asciiTheme="majorBidi" w:hAnsiTheme="majorBidi" w:cstheme="majorBidi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>with</w:t>
            </w:r>
            <w:proofErr w:type="spellEnd"/>
            <w:r w:rsidRPr="003B0A5D">
              <w:rPr>
                <w:rFonts w:asciiTheme="majorBidi" w:hAnsiTheme="majorBidi" w:cstheme="majorBidi"/>
                <w:i/>
                <w:spacing w:val="-1"/>
                <w:sz w:val="20"/>
                <w:lang w:val="ro-MD"/>
              </w:rPr>
              <w:t xml:space="preserve"> </w:t>
            </w:r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>SMS</w:t>
            </w:r>
            <w:r w:rsidRPr="003B0A5D">
              <w:rPr>
                <w:rFonts w:asciiTheme="majorBidi" w:hAnsiTheme="majorBidi" w:cstheme="majorBidi"/>
                <w:i/>
                <w:spacing w:val="-1"/>
                <w:sz w:val="20"/>
                <w:lang w:val="ro-MD"/>
              </w:rPr>
              <w:t xml:space="preserve"> </w:t>
            </w:r>
            <w:proofErr w:type="spellStart"/>
            <w:r w:rsidRPr="003B0A5D">
              <w:rPr>
                <w:rFonts w:asciiTheme="majorBidi" w:hAnsiTheme="majorBidi" w:cstheme="majorBidi"/>
                <w:i/>
                <w:sz w:val="20"/>
                <w:lang w:val="ro-MD"/>
              </w:rPr>
              <w:t>modification</w:t>
            </w:r>
            <w:proofErr w:type="spellEnd"/>
          </w:p>
        </w:tc>
      </w:tr>
      <w:tr w:rsidR="00A06EF4" w:rsidRPr="00606F86" w14:paraId="5D145457" w14:textId="77777777" w:rsidTr="00CB1D13">
        <w:trPr>
          <w:trHeight w:val="770"/>
        </w:trPr>
        <w:tc>
          <w:tcPr>
            <w:tcW w:w="1816" w:type="dxa"/>
            <w:vMerge/>
          </w:tcPr>
          <w:p w14:paraId="4BAD7CEE" w14:textId="77777777" w:rsidR="00A06EF4" w:rsidRPr="003B0A5D" w:rsidRDefault="00A06EF4" w:rsidP="001F19A6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4809" w:type="dxa"/>
            <w:gridSpan w:val="2"/>
          </w:tcPr>
          <w:p w14:paraId="599EA055" w14:textId="3861BCA8" w:rsidR="00A06EF4" w:rsidRPr="003B0A5D" w:rsidRDefault="00000000" w:rsidP="005F5EFC">
            <w:pPr>
              <w:pStyle w:val="TableParagraph"/>
              <w:ind w:left="65" w:hanging="62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u-RU"/>
                </w:rPr>
                <w:id w:val="-19721987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3B0A5D">
                  <w:rPr>
                    <w:rFonts w:ascii="Segoe UI Symbol" w:eastAsia="MS Gothic" w:hAnsi="Segoe UI Symbol" w:cs="Segoe UI Symbol"/>
                    <w:sz w:val="20"/>
                    <w:lang w:val="ru-RU"/>
                  </w:rPr>
                  <w:t>☐</w:t>
                </w:r>
              </w:sdtContent>
            </w:sdt>
            <w:r w:rsidR="00A06EF4" w:rsidRPr="003B0A5D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>Nume</w:t>
            </w:r>
            <w:r w:rsidR="00A06EF4" w:rsidRPr="003B0A5D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>organizație/</w:t>
            </w:r>
            <w:r w:rsidR="00A06EF4" w:rsidRPr="003B0A5D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proofErr w:type="spellStart"/>
            <w:r w:rsidR="00A06EF4"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Organisation</w:t>
            </w:r>
            <w:proofErr w:type="spellEnd"/>
            <w:r w:rsidR="00A06EF4" w:rsidRPr="003B0A5D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="00A06EF4"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name</w:t>
            </w:r>
            <w:proofErr w:type="spellEnd"/>
          </w:p>
          <w:p w14:paraId="3579CFF8" w14:textId="77777777" w:rsidR="00A06EF4" w:rsidRPr="003B0A5D" w:rsidRDefault="00A06EF4" w:rsidP="005F5EFC">
            <w:pPr>
              <w:pStyle w:val="TableParagraph"/>
              <w:ind w:left="107" w:hanging="107"/>
              <w:rPr>
                <w:rFonts w:ascii="Times New Roman" w:hAnsi="Times New Roman" w:cs="Times New Roman"/>
                <w:sz w:val="20"/>
                <w:lang w:val="ro-MD"/>
              </w:rPr>
            </w:pPr>
            <w:r w:rsidRPr="003B0A5D">
              <w:rPr>
                <w:rFonts w:ascii="Times New Roman" w:hAnsi="Times New Roman" w:cs="Times New Roman"/>
                <w:sz w:val="20"/>
                <w:lang w:val="ro-MD"/>
              </w:rPr>
              <w:t>……………………………………...................</w:t>
            </w:r>
          </w:p>
        </w:tc>
        <w:tc>
          <w:tcPr>
            <w:tcW w:w="4962" w:type="dxa"/>
            <w:gridSpan w:val="3"/>
          </w:tcPr>
          <w:p w14:paraId="1D2C36EF" w14:textId="19A4A39E" w:rsidR="00A06EF4" w:rsidRPr="003B0A5D" w:rsidRDefault="00000000" w:rsidP="005F5EFC">
            <w:pPr>
              <w:pStyle w:val="TableParagraph"/>
              <w:ind w:left="397" w:hanging="361"/>
              <w:rPr>
                <w:rFonts w:ascii="Times New Roman" w:hAnsi="Times New Roman" w:cs="Times New Roman"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338539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3B0A5D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 xml:space="preserve"> Adresă</w:t>
            </w:r>
            <w:r w:rsidR="00A06EF4" w:rsidRPr="003B0A5D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>Sediu</w:t>
            </w:r>
            <w:r w:rsidR="00A06EF4" w:rsidRPr="003B0A5D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>Social/</w:t>
            </w:r>
            <w:r w:rsidR="00A06EF4" w:rsidRPr="003B0A5D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>Facilitate</w:t>
            </w:r>
          </w:p>
          <w:p w14:paraId="4444407F" w14:textId="38076E0D" w:rsidR="00A06EF4" w:rsidRPr="003B0A5D" w:rsidRDefault="00A06EF4" w:rsidP="005F5EFC">
            <w:pPr>
              <w:pStyle w:val="TableParagraph"/>
              <w:ind w:left="107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Principal</w:t>
            </w:r>
            <w:r w:rsidRPr="003B0A5D">
              <w:rPr>
                <w:rFonts w:ascii="Times New Roman" w:hAnsi="Times New Roman" w:cs="Times New Roman"/>
                <w:i/>
                <w:spacing w:val="-5"/>
                <w:sz w:val="20"/>
                <w:lang w:val="ro-MD"/>
              </w:rPr>
              <w:t xml:space="preserve"> </w:t>
            </w:r>
            <w:r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Place</w:t>
            </w:r>
            <w:r w:rsidRPr="003B0A5D">
              <w:rPr>
                <w:rFonts w:ascii="Times New Roman" w:hAnsi="Times New Roman" w:cs="Times New Roman"/>
                <w:i/>
                <w:spacing w:val="-1"/>
                <w:sz w:val="20"/>
                <w:lang w:val="ro-MD"/>
              </w:rPr>
              <w:t xml:space="preserve"> </w:t>
            </w:r>
            <w:r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of</w:t>
            </w:r>
            <w:r w:rsidRPr="003B0A5D">
              <w:rPr>
                <w:rFonts w:ascii="Times New Roman" w:hAnsi="Times New Roman" w:cs="Times New Roman"/>
                <w:i/>
                <w:spacing w:val="-4"/>
                <w:sz w:val="20"/>
                <w:lang w:val="ro-MD"/>
              </w:rPr>
              <w:t xml:space="preserve"> </w:t>
            </w:r>
            <w:r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business/ </w:t>
            </w:r>
            <w:proofErr w:type="spellStart"/>
            <w:r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Facilities</w:t>
            </w:r>
            <w:proofErr w:type="spellEnd"/>
            <w:r w:rsidRPr="003B0A5D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Address</w:t>
            </w:r>
            <w:proofErr w:type="spellEnd"/>
          </w:p>
          <w:p w14:paraId="096B2188" w14:textId="0702289B" w:rsidR="00A06EF4" w:rsidRPr="003B0A5D" w:rsidRDefault="00A06EF4" w:rsidP="001F19A6">
            <w:pPr>
              <w:pStyle w:val="TableParagraph"/>
              <w:spacing w:before="60"/>
              <w:ind w:left="107"/>
              <w:rPr>
                <w:rFonts w:ascii="Times New Roman" w:hAnsi="Times New Roman" w:cs="Times New Roman"/>
                <w:i/>
                <w:sz w:val="16"/>
                <w:szCs w:val="16"/>
                <w:lang w:val="ro-MD"/>
              </w:rPr>
            </w:pPr>
            <w:r w:rsidRPr="003B0A5D">
              <w:rPr>
                <w:rFonts w:ascii="Times New Roman" w:hAnsi="Times New Roman" w:cs="Times New Roman"/>
                <w:i/>
                <w:sz w:val="16"/>
                <w:szCs w:val="16"/>
                <w:lang w:val="ro-MD"/>
              </w:rPr>
              <w:t>………………………...........................................................</w:t>
            </w:r>
          </w:p>
        </w:tc>
        <w:tc>
          <w:tcPr>
            <w:tcW w:w="3281" w:type="dxa"/>
            <w:gridSpan w:val="2"/>
          </w:tcPr>
          <w:p w14:paraId="6DF20644" w14:textId="7F9F67E7" w:rsidR="00A06EF4" w:rsidRPr="003B0A5D" w:rsidRDefault="00000000" w:rsidP="005F5EFC">
            <w:pPr>
              <w:pStyle w:val="TableParagraph"/>
              <w:ind w:left="55" w:right="176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1288248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3B0A5D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 xml:space="preserve">  Detalii</w:t>
            </w:r>
            <w:r w:rsidR="00A06EF4" w:rsidRPr="003B0A5D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sz w:val="20"/>
                <w:lang w:val="ro-MD"/>
              </w:rPr>
              <w:t>contact/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Contact</w:t>
            </w:r>
            <w:r w:rsidR="00A06EF4" w:rsidRPr="003B0A5D">
              <w:rPr>
                <w:rFonts w:ascii="Times New Roman" w:hAnsi="Times New Roman" w:cs="Times New Roman"/>
                <w:i/>
                <w:spacing w:val="-1"/>
                <w:sz w:val="20"/>
                <w:lang w:val="ro-MD"/>
              </w:rPr>
              <w:t xml:space="preserve"> </w:t>
            </w:r>
            <w:r w:rsidR="00A06EF4" w:rsidRPr="003B0A5D">
              <w:rPr>
                <w:rFonts w:ascii="Times New Roman" w:hAnsi="Times New Roman" w:cs="Times New Roman"/>
                <w:i/>
                <w:sz w:val="20"/>
                <w:lang w:val="ro-MD"/>
              </w:rPr>
              <w:t>detail(s)</w:t>
            </w:r>
          </w:p>
          <w:p w14:paraId="78E750D1" w14:textId="3FD55038" w:rsidR="00A06EF4" w:rsidRPr="003B0A5D" w:rsidRDefault="00A06EF4" w:rsidP="001F19A6">
            <w:pPr>
              <w:pStyle w:val="TableParagraph"/>
              <w:spacing w:before="61"/>
              <w:ind w:right="590"/>
              <w:jc w:val="right"/>
              <w:rPr>
                <w:rFonts w:ascii="Times New Roman" w:hAnsi="Times New Roman" w:cs="Times New Roman"/>
                <w:i/>
                <w:sz w:val="16"/>
                <w:szCs w:val="16"/>
                <w:lang w:val="ro-MD"/>
              </w:rPr>
            </w:pPr>
            <w:r w:rsidRPr="003B0A5D">
              <w:rPr>
                <w:rFonts w:ascii="Times New Roman" w:hAnsi="Times New Roman" w:cs="Times New Roman"/>
                <w:i/>
                <w:sz w:val="16"/>
                <w:szCs w:val="16"/>
                <w:lang w:val="ro-MD"/>
              </w:rPr>
              <w:t>…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o-MD"/>
              </w:rPr>
              <w:t>..........</w:t>
            </w:r>
            <w:r w:rsidRPr="003B0A5D">
              <w:rPr>
                <w:rFonts w:ascii="Times New Roman" w:hAnsi="Times New Roman" w:cs="Times New Roman"/>
                <w:i/>
                <w:sz w:val="16"/>
                <w:szCs w:val="16"/>
                <w:lang w:val="ro-MD"/>
              </w:rPr>
              <w:t>……………………………........</w:t>
            </w:r>
          </w:p>
        </w:tc>
      </w:tr>
      <w:tr w:rsidR="00A06EF4" w:rsidRPr="00606F86" w14:paraId="1EA1DF63" w14:textId="77777777" w:rsidTr="00CB1D13">
        <w:trPr>
          <w:trHeight w:val="767"/>
        </w:trPr>
        <w:tc>
          <w:tcPr>
            <w:tcW w:w="1816" w:type="dxa"/>
            <w:vMerge/>
          </w:tcPr>
          <w:p w14:paraId="6FF47587" w14:textId="77777777" w:rsidR="00A06EF4" w:rsidRPr="003B0A5D" w:rsidRDefault="00A06EF4" w:rsidP="001F19A6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4809" w:type="dxa"/>
            <w:gridSpan w:val="2"/>
          </w:tcPr>
          <w:p w14:paraId="104DB9C7" w14:textId="419FCB73" w:rsidR="00A06EF4" w:rsidRPr="0096206F" w:rsidRDefault="00000000" w:rsidP="005F5EFC">
            <w:pPr>
              <w:pStyle w:val="TableParagraph"/>
              <w:ind w:left="144" w:right="53" w:hanging="141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sz w:val="20"/>
                  <w:lang w:val="ro-MD"/>
                </w:rPr>
                <w:id w:val="14044072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>
                  <w:rPr>
                    <w:rFonts w:ascii="MS Gothic" w:eastAsia="MS Gothic" w:hAnsi="MS Gothic" w:hint="eastAsia"/>
                    <w:sz w:val="20"/>
                    <w:lang w:val="ro-MD"/>
                  </w:rPr>
                  <w:t>☐</w:t>
                </w:r>
              </w:sdtContent>
            </w:sdt>
            <w:r w:rsidR="00A06EF4">
              <w:rPr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Modificare</w:t>
            </w:r>
            <w:r w:rsidR="00A06EF4" w:rsidRPr="0096206F">
              <w:rPr>
                <w:rFonts w:ascii="Times New Roman" w:hAnsi="Times New Roman" w:cs="Times New Roman"/>
                <w:spacing w:val="-5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ce</w:t>
            </w:r>
            <w:r w:rsidR="00A06EF4" w:rsidRPr="0096206F">
              <w:rPr>
                <w:rFonts w:ascii="Times New Roman" w:hAnsi="Times New Roman" w:cs="Times New Roman"/>
                <w:spacing w:val="-6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poate</w:t>
            </w:r>
            <w:r w:rsidR="00A06EF4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afecta</w:t>
            </w:r>
            <w:r w:rsidR="00A06EF4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certificatul</w:t>
            </w:r>
            <w:r w:rsidR="00A06EF4" w:rsidRPr="0096206F">
              <w:rPr>
                <w:rFonts w:ascii="Times New Roman" w:hAnsi="Times New Roman" w:cs="Times New Roman"/>
                <w:spacing w:val="-5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de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pacing w:val="-5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aprobare/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Change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affecting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the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approval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1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certificate</w:t>
            </w:r>
          </w:p>
          <w:p w14:paraId="10DCB2FB" w14:textId="77777777" w:rsidR="00A06EF4" w:rsidRPr="00606F86" w:rsidRDefault="00A06EF4" w:rsidP="001F19A6">
            <w:pPr>
              <w:pStyle w:val="TableParagraph"/>
              <w:spacing w:line="229" w:lineRule="exact"/>
              <w:ind w:left="107"/>
              <w:rPr>
                <w:sz w:val="20"/>
                <w:lang w:val="ro-MD"/>
              </w:rPr>
            </w:pPr>
            <w:r w:rsidRPr="0096206F">
              <w:rPr>
                <w:rFonts w:ascii="Times New Roman" w:hAnsi="Times New Roman" w:cs="Times New Roman"/>
                <w:sz w:val="20"/>
                <w:lang w:val="ro-MD"/>
              </w:rPr>
              <w:t>……………………………..............................</w:t>
            </w:r>
          </w:p>
        </w:tc>
        <w:tc>
          <w:tcPr>
            <w:tcW w:w="4962" w:type="dxa"/>
            <w:gridSpan w:val="3"/>
          </w:tcPr>
          <w:p w14:paraId="7DCAF6AF" w14:textId="57264A9F" w:rsidR="00A06EF4" w:rsidRPr="0096206F" w:rsidRDefault="00000000" w:rsidP="005F5EFC">
            <w:pPr>
              <w:pStyle w:val="TableParagraph"/>
              <w:ind w:left="107" w:right="121" w:hanging="71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</w:pPr>
            <w:sdt>
              <w:sdtPr>
                <w:rPr>
                  <w:sz w:val="20"/>
                  <w:lang w:val="ro-MD"/>
                </w:rPr>
                <w:id w:val="179540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EF4">
                  <w:rPr>
                    <w:rFonts w:ascii="MS Gothic" w:eastAsia="MS Gothic" w:hAnsi="MS Gothic" w:hint="eastAsia"/>
                    <w:sz w:val="20"/>
                    <w:lang w:val="ro-MD"/>
                  </w:rPr>
                  <w:t>☐</w:t>
                </w:r>
              </w:sdtContent>
            </w:sdt>
            <w:r w:rsidR="00A06EF4">
              <w:rPr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Eliminarea sau adăugarea în/din domeniul de</w:t>
            </w:r>
            <w:r w:rsidR="00A06EF4" w:rsidRPr="0096206F">
              <w:rPr>
                <w:rFonts w:ascii="Times New Roman" w:hAnsi="Times New Roman" w:cs="Times New Roman"/>
                <w:spacing w:val="1"/>
                <w:sz w:val="18"/>
                <w:szCs w:val="18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lucru ce</w:t>
            </w:r>
            <w:r w:rsidR="00A06E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afectează certificatul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/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Reduction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or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increase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53"/>
                <w:sz w:val="18"/>
                <w:szCs w:val="18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of</w:t>
            </w:r>
            <w:r w:rsidR="00A06EF4" w:rsidRPr="0096206F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the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3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scope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of</w:t>
            </w:r>
            <w:r w:rsidR="00A06EF4" w:rsidRPr="0096206F">
              <w:rPr>
                <w:rFonts w:ascii="Times New Roman" w:hAnsi="Times New Roman" w:cs="Times New Roman"/>
                <w:i/>
                <w:spacing w:val="-3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work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3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affecting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3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the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approval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certificate</w:t>
            </w:r>
          </w:p>
          <w:p w14:paraId="6E669DEB" w14:textId="34A162A7" w:rsidR="00A06EF4" w:rsidRPr="002D2D5F" w:rsidRDefault="00A06EF4" w:rsidP="001F19A6">
            <w:pPr>
              <w:pStyle w:val="TableParagraph"/>
              <w:spacing w:before="59"/>
              <w:ind w:left="107"/>
              <w:rPr>
                <w:i/>
                <w:sz w:val="16"/>
                <w:szCs w:val="16"/>
                <w:lang w:val="ro-MD"/>
              </w:rPr>
            </w:pPr>
            <w:r w:rsidRPr="0096206F">
              <w:rPr>
                <w:rFonts w:ascii="Times New Roman" w:hAnsi="Times New Roman" w:cs="Times New Roman"/>
                <w:i/>
                <w:sz w:val="16"/>
                <w:szCs w:val="16"/>
                <w:lang w:val="ro-MD"/>
              </w:rPr>
              <w:t>………………………….................................................................</w:t>
            </w:r>
          </w:p>
        </w:tc>
        <w:tc>
          <w:tcPr>
            <w:tcW w:w="3281" w:type="dxa"/>
            <w:gridSpan w:val="2"/>
          </w:tcPr>
          <w:p w14:paraId="35796E1A" w14:textId="38828820" w:rsidR="00A06EF4" w:rsidRPr="0096206F" w:rsidRDefault="00000000" w:rsidP="004C5853">
            <w:pPr>
              <w:pStyle w:val="TableParagraph"/>
              <w:spacing w:before="59"/>
              <w:ind w:left="156" w:hanging="93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sz w:val="20"/>
                  <w:lang w:val="ro-MD"/>
                </w:rPr>
                <w:id w:val="1788232613"/>
                <w:lock w:val="contentLocked"/>
                <w:placeholder>
                  <w:docPart w:val="D39CF5FD222A43438D27598FDD0E8AB9"/>
                </w:placeholder>
                <w:group/>
              </w:sdtPr>
              <w:sdtContent>
                <w:sdt>
                  <w:sdtPr>
                    <w:rPr>
                      <w:sz w:val="20"/>
                      <w:lang w:val="ro-MD"/>
                    </w:rPr>
                    <w:id w:val="-1378544304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A06EF4">
                      <w:rPr>
                        <w:rFonts w:ascii="MS Gothic" w:eastAsia="MS Gothic" w:hAnsi="MS Gothic" w:hint="eastAsia"/>
                        <w:sz w:val="20"/>
                        <w:lang w:val="ro-MD"/>
                      </w:rPr>
                      <w:t>☐</w:t>
                    </w:r>
                  </w:sdtContent>
                </w:sdt>
              </w:sdtContent>
            </w:sdt>
            <w:r w:rsidR="00A06EF4">
              <w:rPr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Privilegii/ Prerogative/ 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 xml:space="preserve">    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Privilegies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/ Prerogaties</w:t>
            </w:r>
          </w:p>
          <w:p w14:paraId="0E81A4F4" w14:textId="0BCDF207" w:rsidR="00A06EF4" w:rsidRPr="00606F86" w:rsidRDefault="00A06EF4" w:rsidP="001F19A6">
            <w:pPr>
              <w:pStyle w:val="TableParagraph"/>
              <w:spacing w:before="60"/>
              <w:ind w:left="105"/>
              <w:rPr>
                <w:i/>
                <w:sz w:val="20"/>
                <w:lang w:val="ro-MD"/>
              </w:rPr>
            </w:pP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…………………...............................</w:t>
            </w:r>
          </w:p>
        </w:tc>
      </w:tr>
      <w:tr w:rsidR="00A06EF4" w:rsidRPr="00606F86" w14:paraId="72986A78" w14:textId="77777777" w:rsidTr="00CB1D13">
        <w:trPr>
          <w:trHeight w:val="968"/>
        </w:trPr>
        <w:tc>
          <w:tcPr>
            <w:tcW w:w="1816" w:type="dxa"/>
            <w:vMerge/>
          </w:tcPr>
          <w:p w14:paraId="43039C07" w14:textId="77777777" w:rsidR="00A06EF4" w:rsidRPr="003B0A5D" w:rsidRDefault="00A06EF4" w:rsidP="001F19A6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4809" w:type="dxa"/>
            <w:gridSpan w:val="2"/>
          </w:tcPr>
          <w:p w14:paraId="28D247DB" w14:textId="1FC09C69" w:rsidR="00A06EF4" w:rsidRPr="00EA7AAC" w:rsidRDefault="00000000" w:rsidP="00EA7AAC">
            <w:pPr>
              <w:pStyle w:val="TableParagraph"/>
              <w:spacing w:line="229" w:lineRule="exact"/>
              <w:ind w:left="144" w:hanging="141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16005619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Manager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Responsabil/ Personal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nominalizat/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r w:rsidR="00A06EF4" w:rsidRPr="00EA7AAC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personal</w:t>
            </w:r>
            <w:r w:rsidR="00A06EF4" w:rsidRPr="00EA7AAC">
              <w:rPr>
                <w:rFonts w:ascii="Times New Roman" w:hAnsi="Times New Roman" w:cs="Times New Roman"/>
                <w:spacing w:val="-5"/>
                <w:sz w:val="20"/>
                <w:szCs w:val="20"/>
                <w:lang w:val="ro-MD"/>
              </w:rPr>
              <w:t xml:space="preserve"> </w:t>
            </w:r>
            <w:r w:rsidR="00A06EF4">
              <w:rPr>
                <w:rFonts w:ascii="Times New Roman" w:hAnsi="Times New Roman" w:cs="Times New Roman"/>
                <w:spacing w:val="-5"/>
                <w:sz w:val="20"/>
                <w:szCs w:val="20"/>
                <w:lang w:val="ro-MD"/>
              </w:rPr>
              <w:t xml:space="preserve">de </w:t>
            </w:r>
            <w:r w:rsidR="00A06EF4" w:rsidRPr="00EA7AAC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evaluare</w:t>
            </w:r>
            <w:r w:rsidR="00A06EF4" w:rsidRPr="00EA7AAC">
              <w:rPr>
                <w:rFonts w:ascii="Times New Roman" w:hAnsi="Times New Roman" w:cs="Times New Roman"/>
                <w:spacing w:val="-3"/>
                <w:sz w:val="20"/>
                <w:szCs w:val="20"/>
                <w:lang w:val="ro-MD"/>
              </w:rPr>
              <w:t xml:space="preserve"> </w:t>
            </w:r>
            <w:r w:rsidR="00A06EF4">
              <w:rPr>
                <w:rFonts w:ascii="Times New Roman" w:hAnsi="Times New Roman" w:cs="Times New Roman"/>
                <w:spacing w:val="-3"/>
                <w:sz w:val="20"/>
                <w:szCs w:val="20"/>
                <w:lang w:val="ro-MD"/>
              </w:rPr>
              <w:t xml:space="preserve">a </w:t>
            </w:r>
            <w:r w:rsidR="00A06EF4" w:rsidRPr="00EA7AAC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navigabilit</w:t>
            </w:r>
            <w:r w:rsidR="00A06EF4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ății</w:t>
            </w:r>
          </w:p>
          <w:p w14:paraId="261B6C0F" w14:textId="578A656C" w:rsidR="00A06EF4" w:rsidRPr="0096206F" w:rsidRDefault="00A06EF4" w:rsidP="001F19A6">
            <w:pPr>
              <w:pStyle w:val="TableParagraph"/>
              <w:spacing w:before="1" w:line="229" w:lineRule="exact"/>
              <w:ind w:left="107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Accountable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5"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Manager/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Nominated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persons</w:t>
            </w:r>
            <w:proofErr w:type="spellEnd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/ ARS</w:t>
            </w:r>
          </w:p>
          <w:p w14:paraId="050D4A94" w14:textId="64AA8BE3" w:rsidR="00A06EF4" w:rsidRPr="0096206F" w:rsidRDefault="00A06EF4" w:rsidP="001F19A6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  <w:lang w:val="ro-MD"/>
              </w:rPr>
            </w:pPr>
            <w:r w:rsidRPr="0096206F">
              <w:rPr>
                <w:rFonts w:ascii="Times New Roman" w:hAnsi="Times New Roman" w:cs="Times New Roman"/>
                <w:sz w:val="20"/>
                <w:lang w:val="ro-MD"/>
              </w:rPr>
              <w:t>…………………………………………....................</w:t>
            </w:r>
          </w:p>
        </w:tc>
        <w:tc>
          <w:tcPr>
            <w:tcW w:w="8243" w:type="dxa"/>
            <w:gridSpan w:val="5"/>
          </w:tcPr>
          <w:p w14:paraId="69F2BC0C" w14:textId="090D2FF7" w:rsidR="00A06EF4" w:rsidRPr="0096206F" w:rsidRDefault="00000000" w:rsidP="0003019A">
            <w:pPr>
              <w:pStyle w:val="TableParagraph"/>
              <w:spacing w:line="229" w:lineRule="exact"/>
              <w:ind w:left="353" w:hanging="266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21204474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Număr</w:t>
            </w:r>
            <w:r w:rsidR="00A06EF4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angajați/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Number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1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of</w:t>
            </w:r>
            <w:r w:rsidR="00A06EF4"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staff</w:t>
            </w:r>
          </w:p>
          <w:p w14:paraId="2024FF9D" w14:textId="77777777" w:rsidR="00A06EF4" w:rsidRPr="0096206F" w:rsidRDefault="00A06EF4" w:rsidP="0003019A">
            <w:pPr>
              <w:pStyle w:val="TableParagraph"/>
              <w:spacing w:line="207" w:lineRule="exact"/>
              <w:ind w:left="353" w:hanging="266"/>
              <w:rPr>
                <w:rFonts w:ascii="Times New Roman" w:hAnsi="Times New Roman" w:cs="Times New Roman"/>
                <w:sz w:val="18"/>
                <w:lang w:val="ro-MD"/>
              </w:rPr>
            </w:pP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(reducere</w:t>
            </w:r>
            <w:r w:rsidRPr="0096206F">
              <w:rPr>
                <w:rFonts w:ascii="Times New Roman" w:hAnsi="Times New Roman" w:cs="Times New Roman"/>
                <w:spacing w:val="-1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sau</w:t>
            </w:r>
            <w:r w:rsidRPr="0096206F">
              <w:rPr>
                <w:rFonts w:ascii="Times New Roman" w:hAnsi="Times New Roman" w:cs="Times New Roman"/>
                <w:spacing w:val="-1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mărire</w:t>
            </w:r>
            <w:r w:rsidRPr="0096206F">
              <w:rPr>
                <w:rFonts w:ascii="Times New Roman" w:hAnsi="Times New Roman" w:cs="Times New Roman"/>
                <w:spacing w:val="-4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număr</w:t>
            </w:r>
            <w:r w:rsidRPr="0096206F">
              <w:rPr>
                <w:rFonts w:ascii="Times New Roman" w:hAnsi="Times New Roman" w:cs="Times New Roman"/>
                <w:spacing w:val="-3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personal</w:t>
            </w:r>
            <w:r w:rsidRPr="0096206F">
              <w:rPr>
                <w:rFonts w:ascii="Times New Roman" w:hAnsi="Times New Roman" w:cs="Times New Roman"/>
                <w:spacing w:val="-4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când</w:t>
            </w:r>
            <w:r w:rsidRPr="0096206F">
              <w:rPr>
                <w:rFonts w:ascii="Times New Roman" w:hAnsi="Times New Roman" w:cs="Times New Roman"/>
                <w:spacing w:val="-1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variază</w:t>
            </w:r>
            <w:r w:rsidRPr="0096206F">
              <w:rPr>
                <w:rFonts w:ascii="Times New Roman" w:hAnsi="Times New Roman" w:cs="Times New Roman"/>
                <w:spacing w:val="-3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mai</w:t>
            </w:r>
            <w:r w:rsidRPr="0096206F">
              <w:rPr>
                <w:rFonts w:ascii="Times New Roman" w:hAnsi="Times New Roman" w:cs="Times New Roman"/>
                <w:spacing w:val="-4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mult</w:t>
            </w:r>
            <w:r w:rsidRPr="0096206F">
              <w:rPr>
                <w:rFonts w:ascii="Times New Roman" w:hAnsi="Times New Roman" w:cs="Times New Roman"/>
                <w:spacing w:val="-1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de</w:t>
            </w:r>
            <w:r w:rsidRPr="0096206F">
              <w:rPr>
                <w:rFonts w:ascii="Times New Roman" w:hAnsi="Times New Roman" w:cs="Times New Roman"/>
                <w:spacing w:val="-1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10%</w:t>
            </w:r>
            <w:r w:rsidRPr="0096206F">
              <w:rPr>
                <w:rFonts w:ascii="Times New Roman" w:hAnsi="Times New Roman" w:cs="Times New Roman"/>
                <w:spacing w:val="-4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sau</w:t>
            </w:r>
            <w:r w:rsidRPr="0096206F">
              <w:rPr>
                <w:rFonts w:ascii="Times New Roman" w:hAnsi="Times New Roman" w:cs="Times New Roman"/>
                <w:spacing w:val="-3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dacă</w:t>
            </w:r>
            <w:r w:rsidRPr="0096206F">
              <w:rPr>
                <w:rFonts w:ascii="Times New Roman" w:hAnsi="Times New Roman" w:cs="Times New Roman"/>
                <w:spacing w:val="-1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este</w:t>
            </w:r>
            <w:r w:rsidRPr="0096206F">
              <w:rPr>
                <w:rFonts w:ascii="Times New Roman" w:hAnsi="Times New Roman" w:cs="Times New Roman"/>
                <w:spacing w:val="-4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18"/>
                <w:lang w:val="ro-MD"/>
              </w:rPr>
              <w:t>afectată aprobarea/</w:t>
            </w:r>
          </w:p>
          <w:p w14:paraId="466EE90D" w14:textId="27451D21" w:rsidR="00A06EF4" w:rsidRPr="0096206F" w:rsidRDefault="00A06EF4" w:rsidP="0003019A">
            <w:pPr>
              <w:pStyle w:val="TableParagraph"/>
              <w:spacing w:line="207" w:lineRule="exact"/>
              <w:ind w:left="353" w:hanging="266"/>
              <w:rPr>
                <w:rFonts w:ascii="Times New Roman" w:hAnsi="Times New Roman" w:cs="Times New Roman"/>
                <w:i/>
                <w:sz w:val="18"/>
                <w:lang w:val="ro-MD"/>
              </w:rPr>
            </w:pP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reduction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4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or</w:t>
            </w:r>
            <w:r w:rsidRPr="0096206F">
              <w:rPr>
                <w:rFonts w:ascii="Times New Roman" w:hAnsi="Times New Roman" w:cs="Times New Roman"/>
                <w:i/>
                <w:spacing w:val="-2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increase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3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of</w:t>
            </w:r>
            <w:r w:rsidRPr="0096206F">
              <w:rPr>
                <w:rFonts w:ascii="Times New Roman" w:hAnsi="Times New Roman" w:cs="Times New Roman"/>
                <w:i/>
                <w:spacing w:val="-2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the</w:t>
            </w:r>
            <w:proofErr w:type="spellEnd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 xml:space="preserve"> staff</w:t>
            </w:r>
            <w:r w:rsidRPr="0096206F">
              <w:rPr>
                <w:rFonts w:ascii="Times New Roman" w:hAnsi="Times New Roman" w:cs="Times New Roman"/>
                <w:i/>
                <w:spacing w:val="-2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nr.</w:t>
            </w:r>
            <w:r w:rsidRPr="0096206F">
              <w:rPr>
                <w:rFonts w:ascii="Times New Roman" w:hAnsi="Times New Roman" w:cs="Times New Roman"/>
                <w:i/>
                <w:spacing w:val="-3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when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4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the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3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variation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1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Is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3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 xml:space="preserve">more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than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4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10%</w:t>
            </w:r>
            <w:r w:rsidRPr="0096206F">
              <w:rPr>
                <w:rFonts w:ascii="Times New Roman" w:hAnsi="Times New Roman" w:cs="Times New Roman"/>
                <w:i/>
                <w:spacing w:val="-3"/>
                <w:sz w:val="18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or</w:t>
            </w:r>
            <w:r w:rsidRPr="0096206F">
              <w:rPr>
                <w:rFonts w:ascii="Times New Roman" w:hAnsi="Times New Roman" w:cs="Times New Roman"/>
                <w:i/>
                <w:spacing w:val="-2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is</w:t>
            </w:r>
            <w:proofErr w:type="spellEnd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affecting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4"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the</w:t>
            </w:r>
            <w:proofErr w:type="spellEnd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approval</w:t>
            </w:r>
            <w:proofErr w:type="spellEnd"/>
            <w:r w:rsidRPr="0096206F">
              <w:rPr>
                <w:rFonts w:ascii="Times New Roman" w:hAnsi="Times New Roman" w:cs="Times New Roman"/>
                <w:i/>
                <w:sz w:val="18"/>
                <w:lang w:val="ro-MD"/>
              </w:rPr>
              <w:t>.)</w:t>
            </w:r>
          </w:p>
          <w:p w14:paraId="2682E2E5" w14:textId="4C661934" w:rsidR="00A06EF4" w:rsidRPr="0096206F" w:rsidRDefault="00000000" w:rsidP="0003019A">
            <w:pPr>
              <w:pStyle w:val="TableParagraph"/>
              <w:spacing w:line="229" w:lineRule="exact"/>
              <w:ind w:left="353" w:hanging="266"/>
              <w:rPr>
                <w:rFonts w:ascii="Times New Roman" w:hAnsi="Times New Roman" w:cs="Times New Roman"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17951015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Persoane</w:t>
            </w:r>
            <w:r w:rsidR="00A06EF4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cu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normă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întreagă/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Full</w:t>
            </w:r>
            <w:r w:rsidR="00A06EF4">
              <w:rPr>
                <w:rFonts w:ascii="Times New Roman" w:hAnsi="Times New Roman" w:cs="Times New Roman"/>
                <w:i/>
                <w:sz w:val="20"/>
                <w:lang w:val="ro-MD"/>
              </w:rPr>
              <w:t>-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time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4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staf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>.........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…..............................................................</w:t>
            </w:r>
          </w:p>
          <w:p w14:paraId="06472663" w14:textId="0BE7E2A7" w:rsidR="00A06EF4" w:rsidRPr="0096206F" w:rsidRDefault="00000000" w:rsidP="0003019A">
            <w:pPr>
              <w:pStyle w:val="TableParagraph"/>
              <w:spacing w:line="229" w:lineRule="exact"/>
              <w:ind w:left="353" w:hanging="266"/>
              <w:rPr>
                <w:rFonts w:ascii="Times New Roman" w:hAnsi="Times New Roman" w:cs="Times New Roman"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10414433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Persoane</w:t>
            </w:r>
            <w:r w:rsidR="00A06EF4" w:rsidRPr="0096206F">
              <w:rPr>
                <w:rFonts w:ascii="Times New Roman" w:hAnsi="Times New Roman" w:cs="Times New Roman"/>
                <w:spacing w:val="-6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cu</w:t>
            </w:r>
            <w:r w:rsidR="00A06EF4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normă</w:t>
            </w:r>
            <w:r w:rsidR="00A06EF4" w:rsidRPr="0096206F">
              <w:rPr>
                <w:rFonts w:ascii="Times New Roman" w:hAnsi="Times New Roman" w:cs="Times New Roman"/>
                <w:spacing w:val="-5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redusă/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Part</w:t>
            </w:r>
            <w:r w:rsidR="00A06EF4">
              <w:rPr>
                <w:rFonts w:ascii="Times New Roman" w:hAnsi="Times New Roman" w:cs="Times New Roman"/>
                <w:i/>
                <w:spacing w:val="-4"/>
                <w:sz w:val="20"/>
                <w:lang w:val="ro-MD"/>
              </w:rPr>
              <w:t>-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time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pacing w:val="-5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staff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…......................................................................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>..</w:t>
            </w:r>
          </w:p>
        </w:tc>
      </w:tr>
      <w:tr w:rsidR="00A06EF4" w:rsidRPr="00606F86" w14:paraId="4C17D8AD" w14:textId="77777777" w:rsidTr="00CB1D13">
        <w:trPr>
          <w:trHeight w:val="545"/>
        </w:trPr>
        <w:tc>
          <w:tcPr>
            <w:tcW w:w="1816" w:type="dxa"/>
            <w:vMerge/>
          </w:tcPr>
          <w:p w14:paraId="5C397ADF" w14:textId="77777777" w:rsidR="00A06EF4" w:rsidRPr="003B0A5D" w:rsidRDefault="00A06EF4" w:rsidP="001F19A6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4809" w:type="dxa"/>
            <w:gridSpan w:val="2"/>
          </w:tcPr>
          <w:p w14:paraId="242BB1D4" w14:textId="2D3593DC" w:rsidR="00A06EF4" w:rsidRPr="0096206F" w:rsidRDefault="00000000" w:rsidP="00102FED">
            <w:pPr>
              <w:pStyle w:val="TableParagraph"/>
              <w:ind w:left="79" w:hanging="59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17462564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Modificarea unor proceduri ce pot afecta</w:t>
            </w:r>
            <w:r w:rsidR="00A06EF4" w:rsidRPr="0096206F">
              <w:rPr>
                <w:rFonts w:ascii="Times New Roman" w:hAnsi="Times New Roman" w:cs="Times New Roman"/>
                <w:spacing w:val="1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autorizarea/</w:t>
            </w:r>
            <w:r w:rsidR="00A06EF4" w:rsidRPr="0096206F">
              <w:rPr>
                <w:rFonts w:ascii="Times New Roman" w:hAnsi="Times New Roman" w:cs="Times New Roman"/>
                <w:spacing w:val="-5"/>
                <w:sz w:val="20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Change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to</w:t>
            </w:r>
            <w:r w:rsidR="00A06EF4" w:rsidRPr="00D8214E">
              <w:rPr>
                <w:rFonts w:ascii="Times New Roman" w:hAnsi="Times New Roman" w:cs="Times New Roman"/>
                <w:i/>
                <w:spacing w:val="-5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the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procedures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that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could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affect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the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pacing w:val="-1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approval</w:t>
            </w:r>
            <w:proofErr w:type="spellEnd"/>
            <w:r w:rsidR="00A06EF4" w:rsidRPr="00D8214E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.</w:t>
            </w:r>
          </w:p>
        </w:tc>
        <w:tc>
          <w:tcPr>
            <w:tcW w:w="8243" w:type="dxa"/>
            <w:gridSpan w:val="5"/>
          </w:tcPr>
          <w:p w14:paraId="3B51CC4F" w14:textId="3671FB0A" w:rsidR="00A06EF4" w:rsidRPr="0096206F" w:rsidRDefault="00000000" w:rsidP="00970693">
            <w:pPr>
              <w:pStyle w:val="TableParagraph"/>
              <w:spacing w:before="1" w:line="229" w:lineRule="exact"/>
              <w:ind w:left="93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20577779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>
                  <w:rPr>
                    <w:rFonts w:ascii="MS Gothic" w:eastAsia="MS Gothic" w:hAnsi="MS Gothic" w:cs="Times New Roman" w:hint="eastAsia"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>A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dăugarea sau 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>e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liminarea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unei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organizații</w:t>
            </w:r>
            <w:r w:rsidR="00A06EF4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ce</w:t>
            </w:r>
            <w:r w:rsidR="00A06EF4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lucrează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sub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sistemul</w:t>
            </w:r>
            <w:r w:rsidR="00A06EF4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de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monitorizare</w:t>
            </w:r>
            <w:r w:rsidR="00A06EF4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a</w:t>
            </w:r>
            <w:r w:rsidR="00A06EF4"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pacing w:val="-52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conformării/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Addition</w:t>
            </w:r>
            <w:proofErr w:type="spellEnd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or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removal</w:t>
            </w:r>
            <w:proofErr w:type="spellEnd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of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any</w:t>
            </w:r>
            <w:proofErr w:type="spellEnd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organisation</w:t>
            </w:r>
            <w:proofErr w:type="spellEnd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working</w:t>
            </w:r>
            <w:proofErr w:type="spellEnd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under</w:t>
            </w:r>
            <w:proofErr w:type="spellEnd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the</w:t>
            </w:r>
            <w:proofErr w:type="spellEnd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CAMO Compliance</w:t>
            </w:r>
            <w:r w:rsidR="00A06EF4" w:rsidRPr="0018559F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val="ro-MD"/>
              </w:rPr>
              <w:t xml:space="preserve"> </w:t>
            </w:r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Monitoring</w:t>
            </w:r>
            <w:r w:rsidR="00A06EF4" w:rsidRPr="0018559F">
              <w:rPr>
                <w:rFonts w:ascii="Times New Roman" w:hAnsi="Times New Roman" w:cs="Times New Roman"/>
                <w:i/>
                <w:spacing w:val="-2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06EF4" w:rsidRPr="0018559F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system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.</w:t>
            </w:r>
          </w:p>
        </w:tc>
      </w:tr>
      <w:tr w:rsidR="00A06EF4" w:rsidRPr="00606F86" w14:paraId="0E78CB26" w14:textId="77777777" w:rsidTr="00CB1D13">
        <w:trPr>
          <w:trHeight w:val="302"/>
        </w:trPr>
        <w:tc>
          <w:tcPr>
            <w:tcW w:w="1816" w:type="dxa"/>
            <w:vMerge/>
          </w:tcPr>
          <w:p w14:paraId="49E046DB" w14:textId="77777777" w:rsidR="00A06EF4" w:rsidRPr="003B0A5D" w:rsidRDefault="00A06EF4" w:rsidP="001F19A6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3052" w:type="dxa"/>
            <w:gridSpan w:val="7"/>
          </w:tcPr>
          <w:p w14:paraId="3C0B0983" w14:textId="62B7C1B9" w:rsidR="00A06EF4" w:rsidRPr="0096206F" w:rsidRDefault="00000000" w:rsidP="00352D6A">
            <w:pPr>
              <w:pStyle w:val="TableParagraph"/>
              <w:tabs>
                <w:tab w:val="left" w:pos="4758"/>
              </w:tabs>
              <w:spacing w:line="229" w:lineRule="exact"/>
              <w:ind w:left="162" w:hanging="18"/>
              <w:rPr>
                <w:rFonts w:ascii="Times New Roman" w:hAnsi="Times New Roman" w:cs="Times New Roman"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30191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6EF4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Revocare/</w:t>
            </w:r>
            <w:proofErr w:type="spellStart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Revocation</w:t>
            </w:r>
            <w:proofErr w:type="spellEnd"/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 </w:t>
            </w:r>
            <w:r w:rsidR="00A06EF4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                                                         </w:t>
            </w:r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ab/>
            </w:r>
            <w:sdt>
              <w:sdtPr>
                <w:rPr>
                  <w:rFonts w:ascii="Times New Roman" w:hAnsi="Times New Roman" w:cs="Times New Roman"/>
                  <w:iCs/>
                  <w:sz w:val="20"/>
                  <w:lang w:val="ro-MD"/>
                </w:rPr>
                <w:id w:val="18458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EF4" w:rsidRPr="0096206F">
                  <w:rPr>
                    <w:rFonts w:ascii="Segoe UI Symbol" w:eastAsia="MS Gothic" w:hAnsi="Segoe UI Symbol" w:cs="Segoe UI Symbol"/>
                    <w:iCs/>
                    <w:sz w:val="20"/>
                    <w:lang w:val="ro-MD"/>
                  </w:rPr>
                  <w:t>☐</w:t>
                </w:r>
              </w:sdtContent>
            </w:sdt>
            <w:r w:rsidR="00A06EF4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Suspendare</w:t>
            </w:r>
            <w:r w:rsidR="00A06EF4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/</w:t>
            </w:r>
            <w:r w:rsidR="00A06EF4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proofErr w:type="spellStart"/>
            <w:r w:rsidR="00A06EF4" w:rsidRPr="0096206F">
              <w:rPr>
                <w:rFonts w:ascii="Times New Roman" w:hAnsi="Times New Roman" w:cs="Times New Roman"/>
                <w:sz w:val="20"/>
                <w:lang w:val="ro-MD"/>
              </w:rPr>
              <w:t>Suspension</w:t>
            </w:r>
            <w:proofErr w:type="spellEnd"/>
          </w:p>
        </w:tc>
      </w:tr>
      <w:tr w:rsidR="00A06EF4" w:rsidRPr="00606F86" w14:paraId="327FEC6D" w14:textId="77777777" w:rsidTr="00A06EF4">
        <w:trPr>
          <w:trHeight w:val="302"/>
        </w:trPr>
        <w:tc>
          <w:tcPr>
            <w:tcW w:w="1816" w:type="dxa"/>
            <w:vMerge/>
          </w:tcPr>
          <w:p w14:paraId="3D929749" w14:textId="77777777" w:rsidR="00A06EF4" w:rsidRPr="003B0A5D" w:rsidRDefault="00A06EF4" w:rsidP="001F19A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30" w:type="dxa"/>
            <w:gridSpan w:val="3"/>
          </w:tcPr>
          <w:p w14:paraId="22796D39" w14:textId="77777777" w:rsidR="00A50B6E" w:rsidRPr="0018559F" w:rsidRDefault="00A50B6E" w:rsidP="00352D6A">
            <w:pPr>
              <w:pStyle w:val="TableParagraph"/>
              <w:tabs>
                <w:tab w:val="left" w:pos="4758"/>
              </w:tabs>
              <w:spacing w:line="229" w:lineRule="exact"/>
              <w:ind w:left="162" w:hanging="18"/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</w:pPr>
            <w:r w:rsidRPr="0018559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Descriere scurtă a modificării sau a cererii</w:t>
            </w:r>
            <w:r w:rsidRPr="00D025FA">
              <w:rPr>
                <w:color w:val="0000CC"/>
              </w:rPr>
              <w:t xml:space="preserve"> </w:t>
            </w:r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/ </w:t>
            </w:r>
          </w:p>
          <w:p w14:paraId="166A7FD4" w14:textId="024B6BF6" w:rsidR="00A06EF4" w:rsidRPr="0018559F" w:rsidRDefault="00A50B6E" w:rsidP="00352D6A">
            <w:pPr>
              <w:pStyle w:val="TableParagraph"/>
              <w:tabs>
                <w:tab w:val="left" w:pos="4758"/>
              </w:tabs>
              <w:spacing w:line="229" w:lineRule="exact"/>
              <w:ind w:left="162" w:hanging="18"/>
              <w:rPr>
                <w:rFonts w:ascii="Times New Roman" w:hAnsi="Times New Roman" w:cs="Times New Roman"/>
                <w:color w:val="0000CC"/>
                <w:sz w:val="20"/>
                <w:lang w:val="ro-MD"/>
              </w:rPr>
            </w:pPr>
            <w:proofErr w:type="spellStart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Brief</w:t>
            </w:r>
            <w:proofErr w:type="spellEnd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 </w:t>
            </w:r>
            <w:proofErr w:type="spellStart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description</w:t>
            </w:r>
            <w:proofErr w:type="spellEnd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 of </w:t>
            </w:r>
            <w:proofErr w:type="spellStart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the</w:t>
            </w:r>
            <w:proofErr w:type="spellEnd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 </w:t>
            </w:r>
            <w:proofErr w:type="spellStart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requested</w:t>
            </w:r>
            <w:proofErr w:type="spellEnd"/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 change or application</w:t>
            </w:r>
          </w:p>
        </w:tc>
        <w:tc>
          <w:tcPr>
            <w:tcW w:w="8222" w:type="dxa"/>
            <w:gridSpan w:val="4"/>
          </w:tcPr>
          <w:p w14:paraId="3BC292A1" w14:textId="1921A88C" w:rsidR="00A06EF4" w:rsidRPr="0018559F" w:rsidRDefault="00D27984" w:rsidP="00352D6A">
            <w:pPr>
              <w:pStyle w:val="TableParagraph"/>
              <w:tabs>
                <w:tab w:val="left" w:pos="4758"/>
              </w:tabs>
              <w:spacing w:line="229" w:lineRule="exact"/>
              <w:ind w:left="162" w:hanging="18"/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</w:pPr>
            <w:r w:rsidRPr="0018559F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2098E" w:rsidRPr="00606F86" w14:paraId="13B48914" w14:textId="77777777" w:rsidTr="00A50B6E">
        <w:trPr>
          <w:trHeight w:val="743"/>
        </w:trPr>
        <w:tc>
          <w:tcPr>
            <w:tcW w:w="1816" w:type="dxa"/>
          </w:tcPr>
          <w:p w14:paraId="4B161B24" w14:textId="77777777" w:rsidR="0022098E" w:rsidRPr="003B0A5D" w:rsidRDefault="0022098E" w:rsidP="0022098E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  <w:lang w:val="ro-MD"/>
              </w:rPr>
            </w:pPr>
          </w:p>
          <w:p w14:paraId="2A1BFF9C" w14:textId="47CEB359" w:rsidR="0022098E" w:rsidRPr="003B0A5D" w:rsidRDefault="0022098E" w:rsidP="0022098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lang w:val="ro-MD"/>
              </w:rPr>
            </w:pPr>
            <w:r w:rsidRPr="003B0A5D">
              <w:rPr>
                <w:rFonts w:ascii="Times New Roman" w:hAnsi="Times New Roman" w:cs="Times New Roman"/>
                <w:b/>
                <w:sz w:val="20"/>
                <w:lang w:val="ro-MD"/>
              </w:rPr>
              <w:t>Prerogative/</w:t>
            </w:r>
            <w:r w:rsidR="00BC4E03" w:rsidRPr="003B0A5D">
              <w:rPr>
                <w:rFonts w:ascii="Times New Roman" w:hAnsi="Times New Roman" w:cs="Times New Roman"/>
                <w:b/>
                <w:sz w:val="20"/>
                <w:lang w:val="ro-MD"/>
              </w:rPr>
              <w:t xml:space="preserve"> </w:t>
            </w:r>
            <w:proofErr w:type="spellStart"/>
            <w:r w:rsidRPr="00C47FA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ro-MD"/>
              </w:rPr>
              <w:t>Prerogatives</w:t>
            </w:r>
            <w:proofErr w:type="spellEnd"/>
          </w:p>
        </w:tc>
        <w:tc>
          <w:tcPr>
            <w:tcW w:w="13052" w:type="dxa"/>
            <w:gridSpan w:val="7"/>
          </w:tcPr>
          <w:p w14:paraId="154CC2F7" w14:textId="77777777" w:rsidR="00666F25" w:rsidRDefault="00000000" w:rsidP="00666F25">
            <w:pPr>
              <w:pStyle w:val="TableParagraph"/>
              <w:spacing w:line="229" w:lineRule="exact"/>
              <w:ind w:left="393" w:hanging="249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  <w:lang w:val="ro-MD"/>
                </w:rPr>
                <w:id w:val="-813095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12466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22098E" w:rsidRPr="0012466B"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  <w:t xml:space="preserve"> CAMO.A.120</w:t>
            </w:r>
            <w:r w:rsidR="0022098E" w:rsidRPr="0096206F">
              <w:rPr>
                <w:rFonts w:ascii="Times New Roman" w:hAnsi="Times New Roman" w:cs="Times New Roman"/>
                <w:b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Metode</w:t>
            </w:r>
            <w:r w:rsidR="0022098E" w:rsidRPr="0096206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de</w:t>
            </w:r>
            <w:r w:rsidR="0022098E" w:rsidRPr="0096206F">
              <w:rPr>
                <w:rFonts w:ascii="Times New Roman" w:hAnsi="Times New Roman" w:cs="Times New Roman"/>
                <w:spacing w:val="-5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conformare</w:t>
            </w:r>
            <w:r w:rsidR="0022098E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alternative/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Alternative</w:t>
            </w:r>
            <w:r w:rsidR="0022098E"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means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of</w:t>
            </w:r>
            <w:r w:rsidR="0022098E" w:rsidRPr="0096206F">
              <w:rPr>
                <w:rFonts w:ascii="Times New Roman" w:hAnsi="Times New Roman" w:cs="Times New Roman"/>
                <w:i/>
                <w:spacing w:val="-5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compliance</w:t>
            </w:r>
          </w:p>
          <w:p w14:paraId="759DA74E" w14:textId="076A5508" w:rsidR="0022098E" w:rsidRPr="0096206F" w:rsidRDefault="00000000" w:rsidP="00666F25">
            <w:pPr>
              <w:pStyle w:val="TableParagraph"/>
              <w:spacing w:line="229" w:lineRule="exact"/>
              <w:ind w:left="393" w:hanging="249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  <w:lang w:val="ro-MD"/>
                </w:rPr>
                <w:id w:val="12228678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219EB" w:rsidRPr="0012466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E219EB" w:rsidRPr="0012466B"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  <w:t xml:space="preserve"> </w:t>
            </w:r>
            <w:r w:rsidR="0022098E" w:rsidRPr="0012466B"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  <w:t>AMC1</w:t>
            </w:r>
            <w:r w:rsidR="0022098E" w:rsidRPr="0012466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o-MD"/>
              </w:rPr>
              <w:t xml:space="preserve"> </w:t>
            </w:r>
            <w:r w:rsidR="0022098E" w:rsidRPr="0012466B"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  <w:t>CAMO.A.200(a)(6)</w:t>
            </w:r>
            <w:r w:rsidR="0022098E" w:rsidRPr="0096206F">
              <w:rPr>
                <w:rFonts w:ascii="Times New Roman" w:hAnsi="Times New Roman" w:cs="Times New Roman"/>
                <w:b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Ciclu</w:t>
            </w:r>
            <w:r w:rsidR="0022098E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de</w:t>
            </w:r>
            <w:r w:rsidR="0022098E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supraveghere</w:t>
            </w:r>
            <w:r w:rsidR="0022098E" w:rsidRPr="0096206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intern</w:t>
            </w:r>
            <w:r w:rsidR="0022098E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de</w:t>
            </w:r>
            <w:r w:rsidR="0022098E" w:rsidRPr="0096206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la</w:t>
            </w:r>
            <w:r w:rsidR="0022098E" w:rsidRPr="0096206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12</w:t>
            </w:r>
            <w:r w:rsidR="0022098E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luni</w:t>
            </w:r>
            <w:r w:rsidR="0022098E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la</w:t>
            </w:r>
            <w:r w:rsidR="0022098E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24</w:t>
            </w:r>
            <w:r w:rsidR="0022098E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luni/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Audit</w:t>
            </w:r>
            <w:r w:rsidR="0022098E"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planning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cycle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from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12</w:t>
            </w:r>
            <w:r w:rsidR="0022098E" w:rsidRPr="0096206F">
              <w:rPr>
                <w:rFonts w:ascii="Times New Roman" w:hAnsi="Times New Roman" w:cs="Times New Roman"/>
                <w:i/>
                <w:spacing w:val="-1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months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to</w:t>
            </w:r>
            <w:r w:rsidR="0022098E" w:rsidRPr="0096206F">
              <w:rPr>
                <w:rFonts w:ascii="Times New Roman" w:hAnsi="Times New Roman" w:cs="Times New Roman"/>
                <w:i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24</w:t>
            </w:r>
            <w:r w:rsidR="0022098E"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months</w:t>
            </w:r>
            <w:proofErr w:type="spellEnd"/>
          </w:p>
          <w:p w14:paraId="1A5A4277" w14:textId="591C18B3" w:rsidR="0022098E" w:rsidRPr="0096206F" w:rsidRDefault="00000000" w:rsidP="0022098E">
            <w:pPr>
              <w:pStyle w:val="TableParagraph"/>
              <w:spacing w:before="1" w:line="211" w:lineRule="exact"/>
              <w:ind w:left="393" w:hanging="249"/>
              <w:rPr>
                <w:rFonts w:ascii="Times New Roman" w:hAnsi="Times New Roman" w:cs="Times New Roman"/>
                <w:bCs/>
                <w:iCs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  <w:lang w:val="ro-MD"/>
                </w:rPr>
                <w:id w:val="-197703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219EB" w:rsidRPr="0012466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E219EB" w:rsidRPr="0012466B"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  <w:t xml:space="preserve"> </w:t>
            </w:r>
            <w:r w:rsidR="0022098E" w:rsidRPr="0012466B"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  <w:t>ML.A.302</w:t>
            </w:r>
            <w:r w:rsidR="0022098E" w:rsidRPr="0096206F"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Aprobare</w:t>
            </w:r>
            <w:r w:rsidR="0022098E" w:rsidRPr="0096206F">
              <w:rPr>
                <w:rFonts w:ascii="Times New Roman" w:hAnsi="Times New Roman" w:cs="Times New Roman"/>
                <w:bCs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programe</w:t>
            </w:r>
            <w:r w:rsidR="0022098E" w:rsidRPr="0096206F">
              <w:rPr>
                <w:rFonts w:ascii="Times New Roman" w:hAnsi="Times New Roman" w:cs="Times New Roman"/>
                <w:bCs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de</w:t>
            </w:r>
            <w:r w:rsidR="0022098E" w:rsidRPr="0096206F">
              <w:rPr>
                <w:rFonts w:ascii="Times New Roman" w:hAnsi="Times New Roman" w:cs="Times New Roman"/>
                <w:bCs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întreținere</w:t>
            </w:r>
            <w:r w:rsidR="0022098E" w:rsidRPr="0096206F">
              <w:rPr>
                <w:rFonts w:ascii="Times New Roman" w:hAnsi="Times New Roman" w:cs="Times New Roman"/>
                <w:bCs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aeronave</w:t>
            </w:r>
            <w:r w:rsidR="008C7E52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 xml:space="preserve"> </w:t>
            </w:r>
            <w:r w:rsidR="00970693">
              <w:rPr>
                <w:rFonts w:ascii="Times New Roman" w:hAnsi="Times New Roman" w:cs="Times New Roman"/>
                <w:bCs/>
                <w:sz w:val="20"/>
                <w:lang w:val="ro-MD"/>
              </w:rPr>
              <w:t xml:space="preserve">în </w:t>
            </w:r>
            <w:r w:rsidR="008C7E52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conf.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 xml:space="preserve"> </w:t>
            </w:r>
            <w:r w:rsidR="00102FED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 xml:space="preserve">cu </w:t>
            </w:r>
            <w:r w:rsidR="003A2A90">
              <w:rPr>
                <w:rFonts w:ascii="Times New Roman" w:hAnsi="Times New Roman" w:cs="Times New Roman"/>
                <w:bCs/>
                <w:sz w:val="20"/>
                <w:lang w:val="ro-MD"/>
              </w:rPr>
              <w:t>p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art</w:t>
            </w:r>
            <w:r w:rsidR="00C9783A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>ea</w:t>
            </w:r>
            <w:r w:rsidR="0022098E" w:rsidRPr="0096206F">
              <w:rPr>
                <w:rFonts w:ascii="Times New Roman" w:hAnsi="Times New Roman" w:cs="Times New Roman"/>
                <w:bCs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sz w:val="20"/>
                <w:lang w:val="ro-MD"/>
              </w:rPr>
              <w:t xml:space="preserve">ML/ </w:t>
            </w:r>
            <w:proofErr w:type="spellStart"/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Maintenance</w:t>
            </w:r>
            <w:proofErr w:type="spellEnd"/>
            <w:r w:rsidR="0022098E" w:rsidRPr="0096206F">
              <w:rPr>
                <w:rFonts w:ascii="Times New Roman" w:hAnsi="Times New Roman" w:cs="Times New Roman"/>
                <w:bCs/>
                <w:i/>
                <w:spacing w:val="-4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programme</w:t>
            </w:r>
            <w:proofErr w:type="spellEnd"/>
            <w:r w:rsidR="0022098E" w:rsidRPr="0096206F">
              <w:rPr>
                <w:rFonts w:ascii="Times New Roman" w:hAnsi="Times New Roman" w:cs="Times New Roman"/>
                <w:bCs/>
                <w:i/>
                <w:spacing w:val="-1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approved</w:t>
            </w:r>
            <w:proofErr w:type="spellEnd"/>
            <w:r w:rsidR="0022098E" w:rsidRPr="0096206F">
              <w:rPr>
                <w:rFonts w:ascii="Times New Roman" w:hAnsi="Times New Roman" w:cs="Times New Roman"/>
                <w:bCs/>
                <w:i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for</w:t>
            </w:r>
            <w:r w:rsidR="0022098E" w:rsidRPr="0096206F">
              <w:rPr>
                <w:rFonts w:ascii="Times New Roman" w:hAnsi="Times New Roman" w:cs="Times New Roman"/>
                <w:bCs/>
                <w:i/>
                <w:spacing w:val="-5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light</w:t>
            </w:r>
            <w:proofErr w:type="spellEnd"/>
            <w:r w:rsidR="0022098E" w:rsidRPr="0096206F">
              <w:rPr>
                <w:rFonts w:ascii="Times New Roman" w:hAnsi="Times New Roman" w:cs="Times New Roman"/>
                <w:bCs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aircraft</w:t>
            </w:r>
            <w:proofErr w:type="spellEnd"/>
            <w:r w:rsidR="0022098E" w:rsidRPr="0096206F">
              <w:rPr>
                <w:rFonts w:ascii="Times New Roman" w:hAnsi="Times New Roman" w:cs="Times New Roman"/>
                <w:bCs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iaw</w:t>
            </w:r>
            <w:proofErr w:type="spellEnd"/>
            <w:r w:rsidR="0022098E" w:rsidRPr="0096206F">
              <w:rPr>
                <w:rFonts w:ascii="Times New Roman" w:hAnsi="Times New Roman" w:cs="Times New Roman"/>
                <w:bCs/>
                <w:i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Part</w:t>
            </w:r>
            <w:r w:rsidR="0022098E" w:rsidRPr="0096206F">
              <w:rPr>
                <w:rFonts w:ascii="Times New Roman" w:hAnsi="Times New Roman" w:cs="Times New Roman"/>
                <w:bCs/>
                <w:i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bCs/>
                <w:i/>
                <w:sz w:val="20"/>
                <w:lang w:val="ro-MD"/>
              </w:rPr>
              <w:t>ML</w:t>
            </w:r>
          </w:p>
        </w:tc>
      </w:tr>
      <w:tr w:rsidR="0022098E" w:rsidRPr="00606F86" w14:paraId="45293C46" w14:textId="77777777" w:rsidTr="00A50B6E">
        <w:trPr>
          <w:trHeight w:val="1789"/>
        </w:trPr>
        <w:tc>
          <w:tcPr>
            <w:tcW w:w="1816" w:type="dxa"/>
          </w:tcPr>
          <w:p w14:paraId="0FFB8070" w14:textId="77777777" w:rsidR="0022098E" w:rsidRPr="003B0A5D" w:rsidRDefault="0022098E" w:rsidP="0022098E">
            <w:pPr>
              <w:pStyle w:val="TableParagraph"/>
              <w:rPr>
                <w:rFonts w:ascii="Times New Roman" w:hAnsi="Times New Roman" w:cs="Times New Roman"/>
                <w:b/>
                <w:lang w:val="ro-MD"/>
              </w:rPr>
            </w:pPr>
          </w:p>
          <w:p w14:paraId="33D159D5" w14:textId="5FC3281C" w:rsidR="0022098E" w:rsidRPr="003B0A5D" w:rsidRDefault="0022098E" w:rsidP="008C7E52">
            <w:pPr>
              <w:pStyle w:val="TableParagraph"/>
              <w:ind w:left="123"/>
              <w:rPr>
                <w:rFonts w:ascii="Times New Roman" w:hAnsi="Times New Roman" w:cs="Times New Roman"/>
                <w:b/>
                <w:sz w:val="20"/>
                <w:lang w:val="ro-MD"/>
              </w:rPr>
            </w:pPr>
            <w:r w:rsidRPr="003B0A5D">
              <w:rPr>
                <w:rFonts w:ascii="Times New Roman" w:hAnsi="Times New Roman" w:cs="Times New Roman"/>
                <w:b/>
                <w:sz w:val="20"/>
                <w:lang w:val="ro-MD"/>
              </w:rPr>
              <w:t>Tipuri Privilegii/</w:t>
            </w:r>
            <w:r w:rsidRPr="003B0A5D">
              <w:rPr>
                <w:rFonts w:ascii="Times New Roman" w:hAnsi="Times New Roman" w:cs="Times New Roman"/>
                <w:b/>
                <w:spacing w:val="1"/>
                <w:sz w:val="20"/>
                <w:lang w:val="ro-MD"/>
              </w:rPr>
              <w:t xml:space="preserve"> </w:t>
            </w:r>
            <w:proofErr w:type="spellStart"/>
            <w:r w:rsidRPr="00C47FA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ro-MD"/>
              </w:rPr>
              <w:t>Types</w:t>
            </w:r>
            <w:proofErr w:type="spellEnd"/>
            <w:r w:rsidRPr="00C47FAE">
              <w:rPr>
                <w:rFonts w:ascii="Times New Roman" w:hAnsi="Times New Roman" w:cs="Times New Roman"/>
                <w:b/>
                <w:i/>
                <w:iCs/>
                <w:spacing w:val="-6"/>
                <w:sz w:val="18"/>
                <w:szCs w:val="18"/>
                <w:lang w:val="ro-MD"/>
              </w:rPr>
              <w:t xml:space="preserve"> </w:t>
            </w:r>
            <w:r w:rsidRPr="00C47FA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ro-MD"/>
              </w:rPr>
              <w:t>of</w:t>
            </w:r>
            <w:r w:rsidRPr="00C47FAE">
              <w:rPr>
                <w:rFonts w:ascii="Times New Roman" w:hAnsi="Times New Roman" w:cs="Times New Roman"/>
                <w:b/>
                <w:i/>
                <w:iCs/>
                <w:spacing w:val="-5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C47FA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ro-MD"/>
              </w:rPr>
              <w:t>Privilegies</w:t>
            </w:r>
            <w:proofErr w:type="spellEnd"/>
          </w:p>
        </w:tc>
        <w:tc>
          <w:tcPr>
            <w:tcW w:w="13052" w:type="dxa"/>
            <w:gridSpan w:val="7"/>
          </w:tcPr>
          <w:p w14:paraId="0170199F" w14:textId="157B25A4" w:rsidR="0022098E" w:rsidRPr="0096206F" w:rsidRDefault="00000000" w:rsidP="00A50B6E">
            <w:pPr>
              <w:pStyle w:val="TableParagraph"/>
              <w:spacing w:before="4"/>
              <w:ind w:left="352" w:hanging="208"/>
              <w:rPr>
                <w:rFonts w:asciiTheme="majorBidi" w:hAnsiTheme="majorBidi" w:cstheme="majorBidi"/>
                <w:i/>
                <w:sz w:val="18"/>
                <w:lang w:val="ro-MD"/>
              </w:rPr>
            </w:pPr>
            <w:sdt>
              <w:sdtPr>
                <w:rPr>
                  <w:rFonts w:asciiTheme="majorBidi" w:hAnsiTheme="majorBidi" w:cstheme="majorBidi"/>
                  <w:b/>
                  <w:sz w:val="18"/>
                  <w:szCs w:val="18"/>
                  <w:lang w:val="ro-MD"/>
                </w:rPr>
                <w:id w:val="-14058344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12466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22098E" w:rsidRPr="0012466B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="0022098E" w:rsidRPr="0012466B">
              <w:rPr>
                <w:rFonts w:asciiTheme="majorBidi" w:hAnsiTheme="majorBidi" w:cstheme="majorBidi"/>
                <w:b/>
                <w:sz w:val="18"/>
                <w:szCs w:val="18"/>
                <w:lang w:val="ro-MD"/>
              </w:rPr>
              <w:t>CAMO.A.125(d)(1)</w:t>
            </w:r>
            <w:r w:rsidR="0022098E" w:rsidRPr="0096206F">
              <w:rPr>
                <w:rFonts w:asciiTheme="majorBidi" w:hAnsiTheme="majorBidi" w:cstheme="majorBidi"/>
                <w:b/>
                <w:spacing w:val="-6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Managementul</w:t>
            </w:r>
            <w:r w:rsidR="0022098E" w:rsidRPr="0096206F">
              <w:rPr>
                <w:rFonts w:asciiTheme="majorBidi" w:hAnsiTheme="majorBidi" w:cstheme="majorBidi"/>
                <w:spacing w:val="-5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continuității</w:t>
            </w:r>
            <w:r w:rsidR="0022098E" w:rsidRPr="0096206F">
              <w:rPr>
                <w:rFonts w:asciiTheme="majorBidi" w:hAnsiTheme="majorBidi" w:cstheme="majorBidi"/>
                <w:spacing w:val="-6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navigabilității</w:t>
            </w:r>
            <w:r w:rsidR="0022098E" w:rsidRPr="0096206F">
              <w:rPr>
                <w:rFonts w:asciiTheme="majorBidi" w:hAnsiTheme="majorBidi" w:cstheme="majorBidi"/>
                <w:spacing w:val="-5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aeronave</w:t>
            </w:r>
            <w:r w:rsidR="0022098E" w:rsidRPr="0096206F">
              <w:rPr>
                <w:rFonts w:asciiTheme="majorBidi" w:hAnsiTheme="majorBidi" w:cstheme="majorBidi"/>
                <w:spacing w:val="-5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altele</w:t>
            </w:r>
            <w:r w:rsidR="0022098E" w:rsidRPr="0096206F">
              <w:rPr>
                <w:rFonts w:asciiTheme="majorBidi" w:hAnsiTheme="majorBidi" w:cstheme="majorBidi"/>
                <w:spacing w:val="-6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decăt</w:t>
            </w:r>
            <w:proofErr w:type="spellEnd"/>
            <w:r w:rsidR="0022098E" w:rsidRPr="0096206F">
              <w:rPr>
                <w:rFonts w:asciiTheme="majorBidi" w:hAnsiTheme="majorBidi" w:cstheme="majorBidi"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operatori/</w:t>
            </w:r>
            <w:r w:rsidR="0022098E" w:rsidRPr="0096206F">
              <w:rPr>
                <w:rFonts w:asciiTheme="majorBidi" w:hAnsiTheme="majorBidi" w:cstheme="majorBidi"/>
                <w:spacing w:val="-3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Continuing-airworthiness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management</w:t>
            </w:r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for</w:t>
            </w:r>
            <w:r w:rsidR="0022098E" w:rsidRPr="0096206F">
              <w:rPr>
                <w:rFonts w:asciiTheme="majorBidi" w:hAnsiTheme="majorBidi" w:cstheme="majorBidi"/>
                <w:i/>
                <w:spacing w:val="-5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a/c</w:t>
            </w:r>
            <w:r w:rsidR="0022098E" w:rsidRPr="0096206F">
              <w:rPr>
                <w:rFonts w:asciiTheme="majorBidi" w:hAnsiTheme="majorBidi" w:cstheme="majorBidi"/>
                <w:i/>
                <w:spacing w:val="-5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other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than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6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operators</w:t>
            </w:r>
            <w:proofErr w:type="spellEnd"/>
          </w:p>
          <w:p w14:paraId="4493A90D" w14:textId="73A868F5" w:rsidR="0022098E" w:rsidRPr="00DD3DFE" w:rsidRDefault="00000000" w:rsidP="00A50B6E">
            <w:pPr>
              <w:pStyle w:val="TableParagraph"/>
              <w:spacing w:before="4" w:line="244" w:lineRule="auto"/>
              <w:ind w:left="286" w:hanging="142"/>
              <w:rPr>
                <w:rFonts w:asciiTheme="majorBidi" w:hAnsiTheme="majorBidi" w:cstheme="majorBidi"/>
                <w:i/>
                <w:sz w:val="18"/>
                <w:lang w:val="ro-MD"/>
              </w:rPr>
            </w:pPr>
            <w:sdt>
              <w:sdtPr>
                <w:rPr>
                  <w:rFonts w:asciiTheme="majorBidi" w:hAnsiTheme="majorBidi" w:cstheme="majorBidi"/>
                  <w:b/>
                  <w:sz w:val="18"/>
                  <w:lang w:val="ro-MD"/>
                </w:rPr>
                <w:id w:val="-682282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b/>
                    <w:sz w:val="18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Theme="majorBidi" w:hAnsiTheme="majorBidi" w:cstheme="majorBidi"/>
                <w:b/>
                <w:sz w:val="18"/>
                <w:lang w:val="ro-MD"/>
              </w:rPr>
              <w:t xml:space="preserve"> CAMO.A.125(d)(2)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Managementul continuității navigabilității</w:t>
            </w:r>
            <w:r w:rsidR="0022098E" w:rsidRPr="0096206F">
              <w:rPr>
                <w:rFonts w:asciiTheme="majorBidi" w:hAnsiTheme="majorBidi" w:cstheme="majorBidi"/>
                <w:spacing w:val="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 xml:space="preserve">conform </w:t>
            </w:r>
            <w:r w:rsidR="00C33452" w:rsidRPr="00DD3DFE">
              <w:rPr>
                <w:rFonts w:asciiTheme="majorBidi" w:hAnsiTheme="majorBidi" w:cstheme="majorBidi"/>
                <w:sz w:val="18"/>
                <w:lang w:val="ro-MD"/>
              </w:rPr>
              <w:t>Codului aerian</w:t>
            </w:r>
            <w:r w:rsidR="0022098E" w:rsidRPr="00DD3DFE">
              <w:rPr>
                <w:rFonts w:asciiTheme="majorBidi" w:hAnsiTheme="majorBidi" w:cstheme="majorBidi"/>
                <w:sz w:val="18"/>
                <w:lang w:val="ro-MD"/>
              </w:rPr>
              <w:t xml:space="preserve">/ </w:t>
            </w:r>
            <w:proofErr w:type="spellStart"/>
            <w:r w:rsidR="0022098E" w:rsidRPr="00DD3DFE">
              <w:rPr>
                <w:rFonts w:asciiTheme="majorBidi" w:hAnsiTheme="majorBidi" w:cstheme="majorBidi"/>
                <w:i/>
                <w:sz w:val="18"/>
                <w:lang w:val="ro-MD"/>
              </w:rPr>
              <w:t>Continuing-airworthiness</w:t>
            </w:r>
            <w:proofErr w:type="spellEnd"/>
            <w:r w:rsidR="0022098E" w:rsidRPr="00DD3DFE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management in </w:t>
            </w:r>
            <w:proofErr w:type="spellStart"/>
            <w:r w:rsidR="0022098E" w:rsidRPr="00DD3DFE">
              <w:rPr>
                <w:rFonts w:asciiTheme="majorBidi" w:hAnsiTheme="majorBidi" w:cstheme="majorBidi"/>
                <w:i/>
                <w:sz w:val="18"/>
                <w:lang w:val="ro-MD"/>
              </w:rPr>
              <w:t>accordance</w:t>
            </w:r>
            <w:proofErr w:type="spellEnd"/>
            <w:r w:rsidR="0022098E" w:rsidRPr="00DD3DFE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</w:t>
            </w:r>
            <w:proofErr w:type="spellStart"/>
            <w:r w:rsidR="0022098E" w:rsidRPr="00DD3DFE">
              <w:rPr>
                <w:rFonts w:asciiTheme="majorBidi" w:hAnsiTheme="majorBidi" w:cstheme="majorBidi"/>
                <w:i/>
                <w:sz w:val="18"/>
                <w:lang w:val="ro-MD"/>
              </w:rPr>
              <w:t>with</w:t>
            </w:r>
            <w:proofErr w:type="spellEnd"/>
            <w:r w:rsidR="0022098E" w:rsidRPr="00DD3DFE">
              <w:rPr>
                <w:rFonts w:asciiTheme="majorBidi" w:hAnsiTheme="majorBidi" w:cstheme="majorBidi"/>
                <w:i/>
                <w:spacing w:val="1"/>
                <w:sz w:val="18"/>
                <w:lang w:val="ro-MD"/>
              </w:rPr>
              <w:t xml:space="preserve"> </w:t>
            </w:r>
            <w:proofErr w:type="spellStart"/>
            <w:r w:rsidR="00C33452" w:rsidRPr="00DD3DFE">
              <w:rPr>
                <w:rFonts w:asciiTheme="majorBidi" w:hAnsiTheme="majorBidi" w:cstheme="majorBidi"/>
                <w:i/>
                <w:sz w:val="18"/>
                <w:lang w:val="ro-MD"/>
              </w:rPr>
              <w:t>Aviation</w:t>
            </w:r>
            <w:proofErr w:type="spellEnd"/>
            <w:r w:rsidR="00C33452" w:rsidRPr="00DD3DFE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code</w:t>
            </w:r>
          </w:p>
          <w:p w14:paraId="1CE00EC7" w14:textId="6978CD2C" w:rsidR="0022098E" w:rsidRPr="0096206F" w:rsidRDefault="00000000" w:rsidP="00A50B6E">
            <w:pPr>
              <w:pStyle w:val="TableParagraph"/>
              <w:spacing w:before="4" w:line="244" w:lineRule="auto"/>
              <w:ind w:left="156" w:hanging="12"/>
              <w:rPr>
                <w:rFonts w:asciiTheme="majorBidi" w:hAnsiTheme="majorBidi" w:cstheme="majorBidi"/>
                <w:i/>
                <w:sz w:val="18"/>
                <w:lang w:val="ro-MD"/>
              </w:rPr>
            </w:pPr>
            <w:sdt>
              <w:sdtPr>
                <w:rPr>
                  <w:rFonts w:asciiTheme="majorBidi" w:hAnsiTheme="majorBidi" w:cstheme="majorBidi"/>
                  <w:b/>
                  <w:sz w:val="18"/>
                  <w:lang w:val="ro-MD"/>
                </w:rPr>
                <w:id w:val="-304238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b/>
                    <w:sz w:val="18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Theme="majorBidi" w:hAnsiTheme="majorBidi" w:cstheme="majorBidi"/>
                <w:b/>
                <w:sz w:val="18"/>
                <w:lang w:val="ro-MD"/>
              </w:rPr>
              <w:t xml:space="preserve"> CAMO.A.125(d)(3)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 xml:space="preserve">Task-uri limitate de managementul continuității navigabilității cu </w:t>
            </w:r>
            <w:proofErr w:type="spellStart"/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organizatii</w:t>
            </w:r>
            <w:proofErr w:type="spellEnd"/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 xml:space="preserve"> subcontractate/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Limited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continuing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</w:t>
            </w:r>
            <w:r w:rsidR="0012466B">
              <w:rPr>
                <w:rFonts w:asciiTheme="majorBidi" w:hAnsiTheme="majorBidi" w:cstheme="majorBidi"/>
                <w:i/>
                <w:sz w:val="18"/>
                <w:lang w:val="ro-MD"/>
              </w:rPr>
              <w:t>AW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tasks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with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47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subcontracted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organisation</w:t>
            </w:r>
            <w:proofErr w:type="spellEnd"/>
          </w:p>
          <w:p w14:paraId="139F088A" w14:textId="5B828638" w:rsidR="0022098E" w:rsidRPr="0096206F" w:rsidRDefault="00000000" w:rsidP="00A50B6E">
            <w:pPr>
              <w:pStyle w:val="TableParagraph"/>
              <w:spacing w:before="4" w:line="244" w:lineRule="auto"/>
              <w:ind w:left="286" w:hanging="142"/>
              <w:rPr>
                <w:rFonts w:asciiTheme="majorBidi" w:hAnsiTheme="majorBidi" w:cstheme="majorBidi"/>
                <w:i/>
                <w:sz w:val="18"/>
                <w:lang w:val="ro-MD"/>
              </w:rPr>
            </w:pPr>
            <w:sdt>
              <w:sdtPr>
                <w:rPr>
                  <w:rFonts w:asciiTheme="majorBidi" w:hAnsiTheme="majorBidi" w:cstheme="majorBidi"/>
                  <w:bCs/>
                  <w:sz w:val="18"/>
                  <w:lang w:val="ro-MD"/>
                </w:rPr>
                <w:id w:val="-8254399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bCs/>
                    <w:sz w:val="18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Theme="majorBidi" w:hAnsiTheme="majorBidi" w:cstheme="majorBidi"/>
                <w:b/>
                <w:sz w:val="18"/>
              </w:rPr>
              <w:t xml:space="preserve"> C</w:t>
            </w:r>
            <w:r w:rsidR="0022098E" w:rsidRPr="0096206F">
              <w:rPr>
                <w:rFonts w:asciiTheme="majorBidi" w:hAnsiTheme="majorBidi" w:cstheme="majorBidi"/>
                <w:b/>
                <w:sz w:val="18"/>
                <w:lang w:val="ro-MD"/>
              </w:rPr>
              <w:t>AMO.A.125(d)(4)</w:t>
            </w:r>
            <w:r w:rsidR="0022098E" w:rsidRPr="0096206F">
              <w:rPr>
                <w:rFonts w:asciiTheme="majorBidi" w:hAnsiTheme="majorBidi" w:cstheme="majorBidi"/>
                <w:b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Extindere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CEN</w:t>
            </w:r>
            <w:r w:rsidR="0022098E" w:rsidRPr="0096206F">
              <w:rPr>
                <w:rFonts w:asciiTheme="majorBidi" w:hAnsiTheme="majorBidi" w:cstheme="majorBidi"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conform</w:t>
            </w:r>
            <w:r w:rsidR="0022098E" w:rsidRPr="0096206F">
              <w:rPr>
                <w:rFonts w:asciiTheme="majorBidi" w:hAnsiTheme="majorBidi" w:cstheme="majorBidi"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M.A.901(f)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sau</w:t>
            </w:r>
            <w:r w:rsidR="0022098E" w:rsidRPr="0096206F">
              <w:rPr>
                <w:rFonts w:asciiTheme="majorBidi" w:hAnsiTheme="majorBidi" w:cstheme="majorBidi"/>
                <w:spacing w:val="46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ML.A.901(c)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/</w:t>
            </w:r>
            <w:r w:rsidR="00C40DCB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Extend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an</w:t>
            </w:r>
            <w:r w:rsidR="0022098E" w:rsidRPr="0096206F">
              <w:rPr>
                <w:rFonts w:asciiTheme="majorBidi" w:hAnsiTheme="majorBidi" w:cstheme="majorBidi"/>
                <w:i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ARC</w:t>
            </w:r>
            <w:r w:rsidR="0022098E" w:rsidRPr="0096206F">
              <w:rPr>
                <w:rFonts w:asciiTheme="majorBidi" w:hAnsiTheme="majorBidi" w:cstheme="majorBidi"/>
                <w:i/>
                <w:spacing w:val="-2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iaw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47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M.A.901(f)</w:t>
            </w:r>
            <w:r w:rsidR="0022098E" w:rsidRPr="0096206F">
              <w:rPr>
                <w:rFonts w:asciiTheme="majorBidi" w:hAnsiTheme="majorBidi" w:cstheme="majorBidi"/>
                <w:i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or</w:t>
            </w:r>
            <w:r w:rsidR="0022098E" w:rsidRPr="0096206F">
              <w:rPr>
                <w:rFonts w:asciiTheme="majorBidi" w:hAnsiTheme="majorBidi" w:cstheme="majorBidi"/>
                <w:i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ML.A.901(c)</w:t>
            </w:r>
          </w:p>
          <w:p w14:paraId="57174FC0" w14:textId="3963E9A3" w:rsidR="0022098E" w:rsidRPr="0096206F" w:rsidRDefault="00000000" w:rsidP="00A50B6E">
            <w:pPr>
              <w:pStyle w:val="TableParagraph"/>
              <w:spacing w:before="4"/>
              <w:ind w:left="338" w:hanging="194"/>
              <w:rPr>
                <w:rFonts w:asciiTheme="majorBidi" w:hAnsiTheme="majorBidi" w:cstheme="majorBidi"/>
                <w:i/>
                <w:sz w:val="18"/>
                <w:lang w:val="ro-MD"/>
              </w:rPr>
            </w:pPr>
            <w:sdt>
              <w:sdtPr>
                <w:rPr>
                  <w:rFonts w:asciiTheme="majorBidi" w:hAnsiTheme="majorBidi" w:cstheme="majorBidi"/>
                  <w:bCs/>
                  <w:sz w:val="18"/>
                  <w:lang w:val="ro-MD"/>
                </w:rPr>
                <w:id w:val="2122377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bCs/>
                    <w:sz w:val="18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Theme="majorBidi" w:hAnsiTheme="majorBidi" w:cstheme="majorBidi"/>
                <w:bCs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b/>
                <w:sz w:val="18"/>
                <w:lang w:val="ro-MD"/>
              </w:rPr>
              <w:t>CAMO.A.125(d)(5)</w:t>
            </w:r>
            <w:r w:rsidR="0022098E" w:rsidRPr="0096206F">
              <w:rPr>
                <w:rFonts w:asciiTheme="majorBidi" w:hAnsiTheme="majorBidi" w:cstheme="majorBidi"/>
                <w:b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Aprobare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indirectă</w:t>
            </w:r>
            <w:r w:rsidR="0022098E" w:rsidRPr="0096206F">
              <w:rPr>
                <w:rFonts w:asciiTheme="majorBidi" w:hAnsiTheme="majorBidi" w:cstheme="majorBidi"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PI</w:t>
            </w:r>
            <w:r w:rsidR="0022098E" w:rsidRPr="0096206F">
              <w:rPr>
                <w:rFonts w:asciiTheme="majorBidi" w:hAnsiTheme="majorBidi" w:cstheme="majorBidi"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și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amendamente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 xml:space="preserve">conform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M.A.302(c)/</w:t>
            </w:r>
            <w:r w:rsidR="0022098E" w:rsidRPr="0096206F">
              <w:rPr>
                <w:rFonts w:asciiTheme="majorBidi" w:hAnsiTheme="majorBidi" w:cstheme="majorBidi"/>
                <w:i/>
                <w:spacing w:val="1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Indirect</w:t>
            </w:r>
            <w:r w:rsidR="0022098E" w:rsidRPr="0096206F">
              <w:rPr>
                <w:rFonts w:asciiTheme="majorBidi" w:hAnsiTheme="majorBidi" w:cstheme="majorBidi"/>
                <w:i/>
                <w:spacing w:val="-2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approval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of</w:t>
            </w:r>
            <w:r w:rsidR="0022098E" w:rsidRPr="0096206F">
              <w:rPr>
                <w:rFonts w:asciiTheme="majorBidi" w:hAnsiTheme="majorBidi" w:cstheme="majorBidi"/>
                <w:i/>
                <w:spacing w:val="-1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the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AMP</w:t>
            </w:r>
            <w:r w:rsidR="0022098E" w:rsidRPr="0096206F">
              <w:rPr>
                <w:rFonts w:asciiTheme="majorBidi" w:hAnsiTheme="majorBidi" w:cstheme="majorBidi"/>
                <w:i/>
                <w:spacing w:val="-2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and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its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ammendments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iaw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M.A.302(c)</w:t>
            </w:r>
          </w:p>
          <w:p w14:paraId="345B6CBD" w14:textId="37B15174" w:rsidR="0022098E" w:rsidRPr="0096206F" w:rsidRDefault="00000000" w:rsidP="00A50B6E">
            <w:pPr>
              <w:pStyle w:val="TableParagraph"/>
              <w:spacing w:before="4"/>
              <w:ind w:left="338" w:hanging="194"/>
              <w:rPr>
                <w:rFonts w:asciiTheme="majorBidi" w:hAnsiTheme="majorBidi" w:cstheme="majorBidi"/>
                <w:i/>
                <w:sz w:val="18"/>
                <w:lang w:val="ro-MD"/>
              </w:rPr>
            </w:pPr>
            <w:sdt>
              <w:sdtPr>
                <w:rPr>
                  <w:rFonts w:asciiTheme="majorBidi" w:hAnsiTheme="majorBidi" w:cstheme="majorBidi"/>
                  <w:b/>
                  <w:sz w:val="18"/>
                  <w:lang w:val="ro-MD"/>
                </w:rPr>
                <w:id w:val="-826827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b/>
                    <w:sz w:val="18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Theme="majorBidi" w:hAnsiTheme="majorBidi" w:cstheme="majorBidi"/>
                <w:b/>
                <w:sz w:val="18"/>
                <w:lang w:val="ro-MD"/>
              </w:rPr>
              <w:t xml:space="preserve"> CAMO.A.125(e)</w:t>
            </w:r>
            <w:r w:rsidR="0022098E" w:rsidRPr="0096206F">
              <w:rPr>
                <w:rFonts w:asciiTheme="majorBidi" w:hAnsiTheme="majorBidi" w:cstheme="majorBidi"/>
                <w:b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Evaluare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navigabilitate</w:t>
            </w:r>
            <w:r w:rsidR="0022098E" w:rsidRPr="0096206F">
              <w:rPr>
                <w:rFonts w:asciiTheme="majorBidi" w:hAnsiTheme="majorBidi" w:cstheme="majorBidi"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conform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M.A.901</w:t>
            </w:r>
            <w:r w:rsidR="0022098E" w:rsidRPr="0096206F">
              <w:rPr>
                <w:rFonts w:asciiTheme="majorBidi" w:hAnsiTheme="majorBidi" w:cstheme="majorBidi"/>
                <w:spacing w:val="-2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sau</w:t>
            </w:r>
            <w:r w:rsidR="0022098E" w:rsidRPr="0096206F">
              <w:rPr>
                <w:rFonts w:asciiTheme="majorBidi" w:hAnsiTheme="majorBidi" w:cstheme="majorBidi"/>
                <w:spacing w:val="45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ML.A.903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/</w:t>
            </w:r>
            <w:r w:rsidR="00AB0EC5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Airworthiness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-2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reviews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46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iaw</w:t>
            </w:r>
            <w:proofErr w:type="spellEnd"/>
            <w:r w:rsidR="0022098E" w:rsidRPr="0096206F">
              <w:rPr>
                <w:rFonts w:asciiTheme="majorBidi" w:hAnsiTheme="majorBidi" w:cstheme="majorBidi"/>
                <w:i/>
                <w:spacing w:val="4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M.A.901</w:t>
            </w:r>
            <w:r w:rsidR="0022098E" w:rsidRPr="0096206F">
              <w:rPr>
                <w:rFonts w:asciiTheme="majorBidi" w:hAnsiTheme="majorBidi" w:cstheme="majorBidi"/>
                <w:i/>
                <w:spacing w:val="-5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or</w:t>
            </w:r>
            <w:r w:rsidR="0022098E" w:rsidRPr="0096206F">
              <w:rPr>
                <w:rFonts w:asciiTheme="majorBidi" w:hAnsiTheme="majorBidi" w:cstheme="majorBidi"/>
                <w:i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i/>
                <w:sz w:val="18"/>
                <w:lang w:val="ro-MD"/>
              </w:rPr>
              <w:t>ML.A.903</w:t>
            </w:r>
          </w:p>
          <w:p w14:paraId="32676F65" w14:textId="6976C10F" w:rsidR="0022098E" w:rsidRPr="00606F86" w:rsidRDefault="00000000" w:rsidP="00A50B6E">
            <w:pPr>
              <w:pStyle w:val="TableParagraph"/>
              <w:spacing w:before="4" w:line="244" w:lineRule="auto"/>
              <w:ind w:left="286" w:hanging="142"/>
              <w:rPr>
                <w:sz w:val="18"/>
                <w:lang w:val="ro-MD"/>
              </w:rPr>
            </w:pPr>
            <w:sdt>
              <w:sdtPr>
                <w:rPr>
                  <w:rFonts w:asciiTheme="majorBidi" w:hAnsiTheme="majorBidi" w:cstheme="majorBidi"/>
                  <w:b/>
                  <w:sz w:val="18"/>
                  <w:lang w:val="ro-MD"/>
                </w:rPr>
                <w:id w:val="-3299002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b/>
                    <w:sz w:val="18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Theme="majorBidi" w:hAnsiTheme="majorBidi" w:cstheme="majorBidi"/>
                <w:b/>
                <w:sz w:val="18"/>
                <w:lang w:val="ro-MD"/>
              </w:rPr>
              <w:t xml:space="preserve"> CAMO.A.125(f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)</w:t>
            </w:r>
            <w:r w:rsidR="0022098E" w:rsidRPr="0096206F">
              <w:rPr>
                <w:rFonts w:asciiTheme="majorBidi" w:hAnsiTheme="majorBidi" w:cstheme="majorBidi"/>
                <w:spacing w:val="-3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Emitere</w:t>
            </w:r>
            <w:r w:rsidR="0022098E" w:rsidRPr="0096206F">
              <w:rPr>
                <w:rFonts w:asciiTheme="majorBidi" w:hAnsiTheme="majorBidi" w:cstheme="majorBidi"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permis</w:t>
            </w:r>
            <w:r w:rsidR="0022098E" w:rsidRPr="0096206F">
              <w:rPr>
                <w:rFonts w:asciiTheme="majorBidi" w:hAnsiTheme="majorBidi" w:cstheme="majorBidi"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de</w:t>
            </w:r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zbor</w:t>
            </w:r>
            <w:r w:rsidR="0022098E" w:rsidRPr="0096206F">
              <w:rPr>
                <w:rFonts w:asciiTheme="majorBidi" w:hAnsiTheme="majorBidi" w:cstheme="majorBidi"/>
                <w:spacing w:val="-5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conform</w:t>
            </w:r>
            <w:r w:rsidR="0022098E" w:rsidRPr="0096206F">
              <w:rPr>
                <w:rFonts w:asciiTheme="majorBidi" w:hAnsiTheme="majorBidi" w:cstheme="majorBidi"/>
                <w:spacing w:val="-1"/>
                <w:sz w:val="18"/>
                <w:lang w:val="ro-MD"/>
              </w:rPr>
              <w:t xml:space="preserve"> </w:t>
            </w:r>
            <w:r w:rsidR="00AB0EC5" w:rsidRPr="0096206F">
              <w:rPr>
                <w:rFonts w:asciiTheme="majorBidi" w:hAnsiTheme="majorBidi" w:cstheme="majorBidi"/>
                <w:sz w:val="18"/>
                <w:lang w:val="ro-MD"/>
              </w:rPr>
              <w:t>HG 91/2024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,</w:t>
            </w:r>
            <w:r w:rsidR="0022098E" w:rsidRPr="0096206F">
              <w:rPr>
                <w:rFonts w:asciiTheme="majorBidi" w:hAnsiTheme="majorBidi" w:cstheme="majorBidi"/>
                <w:spacing w:val="-2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21.A.711(d)/</w:t>
            </w:r>
            <w:r w:rsidR="00AB0EC5" w:rsidRPr="0096206F">
              <w:rPr>
                <w:rFonts w:asciiTheme="majorBidi" w:hAnsiTheme="majorBidi" w:cstheme="majorBidi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Issue</w:t>
            </w:r>
            <w:proofErr w:type="spellEnd"/>
            <w:r w:rsidR="0022098E" w:rsidRPr="0096206F">
              <w:rPr>
                <w:rFonts w:asciiTheme="majorBidi" w:hAnsiTheme="majorBidi" w:cstheme="majorBidi"/>
                <w:spacing w:val="-4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a</w:t>
            </w:r>
            <w:r w:rsidR="0022098E" w:rsidRPr="0096206F">
              <w:rPr>
                <w:rFonts w:asciiTheme="majorBidi" w:hAnsiTheme="majorBidi" w:cstheme="majorBidi"/>
                <w:spacing w:val="-1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permit</w:t>
            </w:r>
            <w:r w:rsidR="0022098E" w:rsidRPr="0096206F">
              <w:rPr>
                <w:rFonts w:asciiTheme="majorBidi" w:hAnsiTheme="majorBidi" w:cstheme="majorBidi"/>
                <w:spacing w:val="-2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to</w:t>
            </w:r>
            <w:r w:rsidR="0022098E" w:rsidRPr="0096206F">
              <w:rPr>
                <w:rFonts w:asciiTheme="majorBidi" w:hAnsiTheme="majorBidi" w:cstheme="majorBidi"/>
                <w:spacing w:val="-1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fly</w:t>
            </w:r>
            <w:proofErr w:type="spellEnd"/>
            <w:r w:rsidR="0022098E" w:rsidRPr="0096206F">
              <w:rPr>
                <w:rFonts w:asciiTheme="majorBidi" w:hAnsiTheme="majorBidi" w:cstheme="majorBidi"/>
                <w:spacing w:val="-2"/>
                <w:sz w:val="18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iaw</w:t>
            </w:r>
            <w:proofErr w:type="spellEnd"/>
            <w:r w:rsidR="0022098E" w:rsidRPr="0096206F">
              <w:rPr>
                <w:rFonts w:asciiTheme="majorBidi" w:hAnsiTheme="majorBidi" w:cstheme="majorBidi"/>
                <w:spacing w:val="-2"/>
                <w:sz w:val="18"/>
                <w:lang w:val="ro-MD"/>
              </w:rPr>
              <w:t xml:space="preserve"> </w:t>
            </w:r>
            <w:r w:rsidR="00AB0EC5" w:rsidRPr="0096206F">
              <w:rPr>
                <w:rFonts w:asciiTheme="majorBidi" w:hAnsiTheme="majorBidi" w:cstheme="majorBidi"/>
                <w:sz w:val="18"/>
                <w:lang w:val="ro-MD"/>
              </w:rPr>
              <w:t>GD 91/2024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,</w:t>
            </w:r>
            <w:r w:rsidR="0022098E" w:rsidRPr="0096206F">
              <w:rPr>
                <w:rFonts w:asciiTheme="majorBidi" w:hAnsiTheme="majorBidi" w:cstheme="majorBidi"/>
                <w:spacing w:val="-2"/>
                <w:sz w:val="18"/>
                <w:lang w:val="ro-MD"/>
              </w:rPr>
              <w:t xml:space="preserve"> </w:t>
            </w:r>
            <w:r w:rsidR="0022098E" w:rsidRPr="0096206F">
              <w:rPr>
                <w:rFonts w:asciiTheme="majorBidi" w:hAnsiTheme="majorBidi" w:cstheme="majorBidi"/>
                <w:sz w:val="18"/>
                <w:lang w:val="ro-MD"/>
              </w:rPr>
              <w:t>21.A.711(d)</w:t>
            </w:r>
          </w:p>
        </w:tc>
      </w:tr>
      <w:tr w:rsidR="0022098E" w:rsidRPr="00606F86" w14:paraId="1C18E6E3" w14:textId="77777777" w:rsidTr="00666F25">
        <w:trPr>
          <w:trHeight w:val="441"/>
        </w:trPr>
        <w:tc>
          <w:tcPr>
            <w:tcW w:w="1816" w:type="dxa"/>
          </w:tcPr>
          <w:p w14:paraId="59FA2750" w14:textId="35407921" w:rsidR="0022098E" w:rsidRPr="00336E5F" w:rsidRDefault="0022098E" w:rsidP="00102FED">
            <w:pPr>
              <w:pStyle w:val="TableParagraph"/>
              <w:ind w:left="33" w:right="5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336E5F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Categorii</w:t>
            </w:r>
            <w:r w:rsidR="00102FED" w:rsidRPr="00336E5F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 xml:space="preserve"> </w:t>
            </w:r>
            <w:r w:rsidRPr="00336E5F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Aeronave</w:t>
            </w:r>
          </w:p>
          <w:p w14:paraId="6CC318C1" w14:textId="431C2976" w:rsidR="0022098E" w:rsidRPr="003B0A5D" w:rsidRDefault="0022098E" w:rsidP="00102FED">
            <w:pPr>
              <w:pStyle w:val="TableParagraph"/>
              <w:ind w:left="33" w:right="51" w:hanging="16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</w:pPr>
            <w:proofErr w:type="spellStart"/>
            <w:r w:rsidRPr="003B0A5D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Aircraft</w:t>
            </w:r>
            <w:proofErr w:type="spellEnd"/>
            <w:r w:rsidRPr="003B0A5D">
              <w:rPr>
                <w:rFonts w:ascii="Times New Roman" w:hAnsi="Times New Roman" w:cs="Times New Roman"/>
                <w:b/>
                <w:i/>
                <w:spacing w:val="-3"/>
                <w:sz w:val="18"/>
                <w:szCs w:val="18"/>
                <w:lang w:val="ro-MD"/>
              </w:rPr>
              <w:t xml:space="preserve"> R</w:t>
            </w:r>
            <w:r w:rsidRPr="003B0A5D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ating</w:t>
            </w:r>
          </w:p>
        </w:tc>
        <w:tc>
          <w:tcPr>
            <w:tcW w:w="3285" w:type="dxa"/>
          </w:tcPr>
          <w:p w14:paraId="13998526" w14:textId="5B3C5894" w:rsidR="0022098E" w:rsidRPr="0096206F" w:rsidRDefault="00000000" w:rsidP="00FF7F3D">
            <w:pPr>
              <w:pStyle w:val="TableParagraph"/>
              <w:spacing w:line="229" w:lineRule="exact"/>
              <w:ind w:left="89" w:right="122" w:firstLine="3"/>
              <w:rPr>
                <w:rFonts w:ascii="Times New Roman" w:hAnsi="Times New Roman" w:cs="Times New Roman"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8860670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F7F3D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 A1</w:t>
            </w:r>
            <w:r w:rsidR="0022098E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Aeronave</w:t>
            </w:r>
            <w:r w:rsidR="0022098E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cu</w:t>
            </w:r>
            <w:r w:rsidR="0022098E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masa</w:t>
            </w:r>
            <w:r w:rsidR="0022098E" w:rsidRPr="0096206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peste</w:t>
            </w:r>
          </w:p>
          <w:p w14:paraId="0395BEFA" w14:textId="33FD5E2E" w:rsidR="0022098E" w:rsidRPr="0096206F" w:rsidRDefault="0022098E" w:rsidP="00FF7F3D">
            <w:pPr>
              <w:pStyle w:val="TableParagraph"/>
              <w:ind w:left="89" w:right="122" w:firstLine="3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96206F">
              <w:rPr>
                <w:rFonts w:ascii="Times New Roman" w:hAnsi="Times New Roman" w:cs="Times New Roman"/>
                <w:sz w:val="20"/>
                <w:lang w:val="ro-MD"/>
              </w:rPr>
              <w:t>5700</w:t>
            </w:r>
            <w:r w:rsidR="0049615E"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20"/>
                <w:lang w:val="ro-MD"/>
              </w:rPr>
              <w:t>kg/</w:t>
            </w:r>
            <w:r w:rsidRPr="0096206F">
              <w:rPr>
                <w:rFonts w:ascii="Times New Roman" w:hAnsi="Times New Roman" w:cs="Times New Roman"/>
                <w:spacing w:val="50"/>
                <w:sz w:val="20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Aircraft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4"/>
                <w:sz w:val="20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above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1"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5700</w:t>
            </w:r>
            <w:r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kg</w:t>
            </w:r>
          </w:p>
        </w:tc>
        <w:tc>
          <w:tcPr>
            <w:tcW w:w="3402" w:type="dxa"/>
            <w:gridSpan w:val="3"/>
          </w:tcPr>
          <w:p w14:paraId="22CC2AD4" w14:textId="00022106" w:rsidR="0022098E" w:rsidRPr="0096206F" w:rsidRDefault="00000000" w:rsidP="0022098E">
            <w:pPr>
              <w:pStyle w:val="TableParagraph"/>
              <w:ind w:left="107" w:right="266" w:hanging="62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670944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A2 Aeronave</w:t>
            </w:r>
            <w:r w:rsidR="006D1FD6">
              <w:rPr>
                <w:rFonts w:ascii="Times New Roman" w:hAnsi="Times New Roman" w:cs="Times New Roman"/>
                <w:sz w:val="20"/>
                <w:lang w:val="ro-MD"/>
              </w:rPr>
              <w:t>,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altele decât</w:t>
            </w:r>
            <w:r w:rsidR="0022098E" w:rsidRPr="0096206F">
              <w:rPr>
                <w:rFonts w:ascii="Times New Roman" w:hAnsi="Times New Roman" w:cs="Times New Roman"/>
                <w:spacing w:val="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CMPA/</w:t>
            </w:r>
            <w:r w:rsidR="0022098E" w:rsidRPr="0096206F">
              <w:rPr>
                <w:rFonts w:ascii="Times New Roman" w:hAnsi="Times New Roman" w:cs="Times New Roman"/>
                <w:spacing w:val="50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Aircraft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other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4"/>
                <w:sz w:val="20"/>
                <w:lang w:val="ro-MD"/>
              </w:rPr>
              <w:t xml:space="preserve"> </w:t>
            </w:r>
            <w:proofErr w:type="spellStart"/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than</w:t>
            </w:r>
            <w:proofErr w:type="spellEnd"/>
            <w:r w:rsidR="0022098E"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CMPA</w:t>
            </w:r>
          </w:p>
        </w:tc>
        <w:tc>
          <w:tcPr>
            <w:tcW w:w="3119" w:type="dxa"/>
            <w:gridSpan w:val="2"/>
          </w:tcPr>
          <w:p w14:paraId="0D93CEBA" w14:textId="3D4A7405" w:rsidR="0022098E" w:rsidRPr="0096206F" w:rsidRDefault="00000000" w:rsidP="0022098E">
            <w:pPr>
              <w:pStyle w:val="TableParagraph"/>
              <w:spacing w:line="229" w:lineRule="exact"/>
              <w:ind w:left="387" w:hanging="300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2030526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2098E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A3</w:t>
            </w:r>
            <w:r w:rsidR="0022098E" w:rsidRPr="0096206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Elicoptere/</w:t>
            </w:r>
            <w:r w:rsidR="0022098E"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Helicopters</w:t>
            </w:r>
          </w:p>
        </w:tc>
        <w:tc>
          <w:tcPr>
            <w:tcW w:w="3246" w:type="dxa"/>
          </w:tcPr>
          <w:p w14:paraId="7A6E6286" w14:textId="01A393A3" w:rsidR="0022098E" w:rsidRPr="0096206F" w:rsidRDefault="00000000" w:rsidP="00FF7F3D">
            <w:pPr>
              <w:pStyle w:val="TableParagraph"/>
              <w:spacing w:line="229" w:lineRule="exact"/>
              <w:ind w:left="52" w:right="64" w:firstLine="28"/>
              <w:rPr>
                <w:rFonts w:ascii="Times New Roman" w:hAnsi="Times New Roman" w:cs="Times New Roman"/>
                <w:sz w:val="20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20"/>
                  <w:lang w:val="ro-MD"/>
                </w:rPr>
                <w:id w:val="-8048427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F7F3D" w:rsidRPr="0096206F">
                  <w:rPr>
                    <w:rFonts w:ascii="Segoe UI Symbol" w:eastAsia="MS Gothic" w:hAnsi="Segoe UI Symbol" w:cs="Segoe UI Symbol"/>
                    <w:sz w:val="20"/>
                    <w:lang w:val="ro-MD"/>
                  </w:rPr>
                  <w:t>☐</w:t>
                </w:r>
              </w:sdtContent>
            </w:sdt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 xml:space="preserve">  A4</w:t>
            </w:r>
            <w:r w:rsidR="0022098E" w:rsidRPr="0096206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Aeronave</w:t>
            </w:r>
            <w:r w:rsidR="0022098E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altele</w:t>
            </w:r>
            <w:r w:rsidR="0022098E" w:rsidRPr="0096206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decât</w:t>
            </w:r>
            <w:r w:rsidR="0022098E" w:rsidRPr="0096206F">
              <w:rPr>
                <w:rFonts w:ascii="Times New Roman" w:hAnsi="Times New Roman" w:cs="Times New Roman"/>
                <w:spacing w:val="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A1,</w:t>
            </w:r>
            <w:r w:rsidR="0022098E" w:rsidRPr="0096206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="0022098E" w:rsidRPr="0096206F">
              <w:rPr>
                <w:rFonts w:ascii="Times New Roman" w:hAnsi="Times New Roman" w:cs="Times New Roman"/>
                <w:sz w:val="20"/>
                <w:lang w:val="ro-MD"/>
              </w:rPr>
              <w:t>A2</w:t>
            </w:r>
          </w:p>
          <w:p w14:paraId="77C6AE48" w14:textId="5D86F88E" w:rsidR="0022098E" w:rsidRPr="0096206F" w:rsidRDefault="0022098E" w:rsidP="00FF7F3D">
            <w:pPr>
              <w:pStyle w:val="TableParagraph"/>
              <w:ind w:left="52" w:right="19" w:firstLine="28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96206F">
              <w:rPr>
                <w:rFonts w:ascii="Times New Roman" w:hAnsi="Times New Roman" w:cs="Times New Roman"/>
                <w:sz w:val="20"/>
                <w:lang w:val="ro-MD"/>
              </w:rPr>
              <w:t>sau</w:t>
            </w:r>
            <w:r w:rsidRPr="0096206F">
              <w:rPr>
                <w:rFonts w:ascii="Times New Roman" w:hAnsi="Times New Roman" w:cs="Times New Roman"/>
                <w:spacing w:val="-4"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sz w:val="20"/>
                <w:lang w:val="ro-MD"/>
              </w:rPr>
              <w:t>A3</w:t>
            </w: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/</w:t>
            </w:r>
            <w:r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Aircraft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3"/>
                <w:sz w:val="20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other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2"/>
                <w:sz w:val="20"/>
                <w:lang w:val="ro-MD"/>
              </w:rPr>
              <w:t xml:space="preserve"> </w:t>
            </w:r>
            <w:proofErr w:type="spellStart"/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than</w:t>
            </w:r>
            <w:proofErr w:type="spellEnd"/>
            <w:r w:rsidRPr="0096206F">
              <w:rPr>
                <w:rFonts w:ascii="Times New Roman" w:hAnsi="Times New Roman" w:cs="Times New Roman"/>
                <w:i/>
                <w:spacing w:val="-1"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A1,</w:t>
            </w:r>
            <w:r w:rsidR="0049615E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A2,</w:t>
            </w:r>
            <w:r w:rsidR="0049615E">
              <w:rPr>
                <w:rFonts w:ascii="Times New Roman" w:hAnsi="Times New Roman" w:cs="Times New Roman"/>
                <w:i/>
                <w:sz w:val="20"/>
                <w:lang w:val="ro-MD"/>
              </w:rPr>
              <w:t xml:space="preserve"> </w:t>
            </w:r>
            <w:r w:rsidRPr="0096206F">
              <w:rPr>
                <w:rFonts w:ascii="Times New Roman" w:hAnsi="Times New Roman" w:cs="Times New Roman"/>
                <w:i/>
                <w:sz w:val="20"/>
                <w:lang w:val="ro-MD"/>
              </w:rPr>
              <w:t>A3</w:t>
            </w:r>
          </w:p>
        </w:tc>
      </w:tr>
    </w:tbl>
    <w:bookmarkEnd w:id="1"/>
    <w:p w14:paraId="7A341E04" w14:textId="5FCE0017" w:rsidR="002340C4" w:rsidRDefault="005531FB" w:rsidP="002340C4">
      <w:pPr>
        <w:tabs>
          <w:tab w:val="clear" w:pos="1080"/>
          <w:tab w:val="clear" w:pos="1560"/>
        </w:tabs>
        <w:spacing w:line="278" w:lineRule="auto"/>
        <w:jc w:val="left"/>
        <w:rPr>
          <w:rFonts w:asciiTheme="majorBidi" w:hAnsiTheme="majorBidi" w:cstheme="majorBidi"/>
          <w:b/>
          <w:sz w:val="18"/>
        </w:rPr>
      </w:pPr>
      <w:r>
        <w:rPr>
          <w:bCs/>
          <w:spacing w:val="-1"/>
          <w:sz w:val="20"/>
          <w:szCs w:val="20"/>
        </w:rPr>
        <w:t xml:space="preserve">    </w:t>
      </w:r>
      <w:r w:rsidR="00E231E9" w:rsidRPr="00791A6E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Anexa 1C la </w:t>
      </w:r>
      <w:r w:rsidRPr="00791A6E">
        <w:rPr>
          <w:rFonts w:ascii="Times New Roman" w:hAnsi="Times New Roman" w:cs="Times New Roman"/>
          <w:bCs/>
          <w:spacing w:val="-1"/>
          <w:sz w:val="20"/>
          <w:szCs w:val="20"/>
        </w:rPr>
        <w:t>Formularul 2</w:t>
      </w:r>
      <w:r w:rsidR="0049615E" w:rsidRPr="00791A6E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 w:rsidRPr="00791A6E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AAC/ Ed. 01// </w:t>
      </w:r>
      <w:r w:rsidR="004B74CE" w:rsidRPr="00791A6E">
        <w:rPr>
          <w:rFonts w:ascii="Times New Roman" w:hAnsi="Times New Roman" w:cs="Times New Roman"/>
          <w:bCs/>
          <w:spacing w:val="-1"/>
          <w:sz w:val="20"/>
          <w:szCs w:val="20"/>
        </w:rPr>
        <w:t>mart</w:t>
      </w:r>
      <w:r w:rsidRPr="00791A6E">
        <w:rPr>
          <w:rFonts w:ascii="Times New Roman" w:hAnsi="Times New Roman" w:cs="Times New Roman"/>
          <w:bCs/>
          <w:spacing w:val="-1"/>
          <w:sz w:val="20"/>
          <w:szCs w:val="20"/>
        </w:rPr>
        <w:t>ie 2026 /</w:t>
      </w:r>
      <w:r w:rsidRPr="00791A6E">
        <w:rPr>
          <w:rFonts w:ascii="Times New Roman" w:hAnsi="Times New Roman" w:cs="Times New Roman"/>
          <w:b/>
          <w:spacing w:val="-1"/>
          <w:sz w:val="16"/>
        </w:rPr>
        <w:t xml:space="preserve"> </w:t>
      </w:r>
      <w:proofErr w:type="spellStart"/>
      <w:r w:rsidR="00E231E9"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>Annex</w:t>
      </w:r>
      <w:proofErr w:type="spellEnd"/>
      <w:r w:rsidR="00E231E9"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r w:rsidR="001819E5">
        <w:rPr>
          <w:rFonts w:ascii="Times New Roman" w:hAnsi="Times New Roman" w:cs="Times New Roman"/>
          <w:bCs/>
          <w:i/>
          <w:iCs/>
          <w:sz w:val="18"/>
          <w:szCs w:val="18"/>
        </w:rPr>
        <w:t>1C</w:t>
      </w:r>
      <w:r w:rsidR="00E231E9"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r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to CAA </w:t>
      </w:r>
      <w:proofErr w:type="spellStart"/>
      <w:r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>Form</w:t>
      </w:r>
      <w:proofErr w:type="spellEnd"/>
      <w:r w:rsidRPr="00791A6E">
        <w:rPr>
          <w:rFonts w:ascii="Times New Roman" w:hAnsi="Times New Roman" w:cs="Times New Roman"/>
          <w:bCs/>
          <w:i/>
          <w:iCs/>
          <w:spacing w:val="1"/>
          <w:sz w:val="18"/>
          <w:szCs w:val="18"/>
        </w:rPr>
        <w:t xml:space="preserve"> </w:t>
      </w:r>
      <w:r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>2/ Ed.</w:t>
      </w:r>
      <w:r w:rsidRPr="00791A6E">
        <w:rPr>
          <w:rFonts w:ascii="Times New Roman" w:hAnsi="Times New Roman" w:cs="Times New Roman"/>
          <w:bCs/>
          <w:i/>
          <w:iCs/>
          <w:spacing w:val="-3"/>
          <w:sz w:val="18"/>
          <w:szCs w:val="18"/>
        </w:rPr>
        <w:t xml:space="preserve"> </w:t>
      </w:r>
      <w:r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01// </w:t>
      </w:r>
      <w:proofErr w:type="spellStart"/>
      <w:r w:rsidR="004B74CE"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>March</w:t>
      </w:r>
      <w:proofErr w:type="spellEnd"/>
      <w:r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2026</w:t>
      </w:r>
      <w:r w:rsidR="002340C4" w:rsidRPr="00791A6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      </w:t>
      </w:r>
      <w:r w:rsidR="002340C4" w:rsidRPr="00791A6E">
        <w:rPr>
          <w:rFonts w:asciiTheme="majorBidi" w:hAnsiTheme="majorBidi" w:cstheme="majorBidi"/>
          <w:b/>
          <w:sz w:val="18"/>
        </w:rPr>
        <w:t xml:space="preserve">                                                                                                                      </w:t>
      </w:r>
      <w:r w:rsidR="002340C4" w:rsidRPr="003B0A5D">
        <w:rPr>
          <w:rFonts w:asciiTheme="majorBidi" w:hAnsiTheme="majorBidi" w:cstheme="majorBidi"/>
          <w:b/>
          <w:sz w:val="18"/>
        </w:rPr>
        <w:t xml:space="preserve">pag </w:t>
      </w:r>
      <w:r w:rsidR="002340C4">
        <w:rPr>
          <w:rFonts w:asciiTheme="majorBidi" w:hAnsiTheme="majorBidi" w:cstheme="majorBidi"/>
          <w:b/>
          <w:sz w:val="18"/>
        </w:rPr>
        <w:t>1</w:t>
      </w:r>
      <w:r w:rsidR="002340C4" w:rsidRPr="003B0A5D">
        <w:rPr>
          <w:rFonts w:asciiTheme="majorBidi" w:hAnsiTheme="majorBidi" w:cstheme="majorBidi"/>
          <w:b/>
          <w:spacing w:val="1"/>
          <w:sz w:val="18"/>
        </w:rPr>
        <w:t xml:space="preserve"> </w:t>
      </w:r>
      <w:r w:rsidR="002340C4" w:rsidRPr="003B0A5D">
        <w:rPr>
          <w:rFonts w:asciiTheme="majorBidi" w:hAnsiTheme="majorBidi" w:cstheme="majorBidi"/>
          <w:b/>
          <w:sz w:val="18"/>
        </w:rPr>
        <w:t>/</w:t>
      </w:r>
      <w:r w:rsidR="002340C4" w:rsidRPr="003B0A5D">
        <w:rPr>
          <w:rFonts w:asciiTheme="majorBidi" w:hAnsiTheme="majorBidi" w:cstheme="majorBidi"/>
          <w:b/>
          <w:spacing w:val="-2"/>
          <w:sz w:val="18"/>
        </w:rPr>
        <w:t xml:space="preserve"> </w:t>
      </w:r>
      <w:r w:rsidR="002340C4" w:rsidRPr="003B0A5D">
        <w:rPr>
          <w:rFonts w:asciiTheme="majorBidi" w:hAnsiTheme="majorBidi" w:cstheme="majorBidi"/>
          <w:b/>
          <w:sz w:val="18"/>
        </w:rPr>
        <w:t>2</w:t>
      </w:r>
    </w:p>
    <w:p w14:paraId="2B649C0F" w14:textId="77777777" w:rsidR="00220489" w:rsidRDefault="00220489" w:rsidP="002340C4">
      <w:pPr>
        <w:tabs>
          <w:tab w:val="clear" w:pos="1080"/>
          <w:tab w:val="clear" w:pos="1560"/>
        </w:tabs>
        <w:spacing w:line="278" w:lineRule="auto"/>
        <w:jc w:val="left"/>
        <w:rPr>
          <w:rFonts w:asciiTheme="majorBidi" w:hAnsiTheme="majorBidi" w:cstheme="majorBidi"/>
          <w:b/>
          <w:sz w:val="18"/>
        </w:rPr>
      </w:pPr>
    </w:p>
    <w:p w14:paraId="69C80150" w14:textId="77777777" w:rsidR="00220489" w:rsidRDefault="00220489" w:rsidP="002340C4">
      <w:pPr>
        <w:tabs>
          <w:tab w:val="clear" w:pos="1080"/>
          <w:tab w:val="clear" w:pos="1560"/>
        </w:tabs>
        <w:spacing w:line="278" w:lineRule="auto"/>
        <w:jc w:val="left"/>
        <w:rPr>
          <w:rFonts w:asciiTheme="majorBidi" w:hAnsiTheme="majorBidi" w:cstheme="majorBidi"/>
          <w:b/>
          <w:sz w:val="18"/>
        </w:rPr>
      </w:pPr>
    </w:p>
    <w:p w14:paraId="1B3D19E2" w14:textId="77777777" w:rsidR="00220489" w:rsidRDefault="00220489" w:rsidP="002340C4">
      <w:pPr>
        <w:tabs>
          <w:tab w:val="clear" w:pos="1080"/>
          <w:tab w:val="clear" w:pos="1560"/>
        </w:tabs>
        <w:spacing w:line="278" w:lineRule="auto"/>
        <w:jc w:val="left"/>
        <w:rPr>
          <w:rFonts w:asciiTheme="majorBidi" w:hAnsiTheme="majorBidi" w:cstheme="majorBidi"/>
          <w:b/>
          <w:sz w:val="18"/>
        </w:rPr>
      </w:pPr>
    </w:p>
    <w:p w14:paraId="0AD04421" w14:textId="77777777" w:rsidR="00220489" w:rsidRPr="00220489" w:rsidRDefault="00220489" w:rsidP="002340C4">
      <w:pPr>
        <w:tabs>
          <w:tab w:val="clear" w:pos="1080"/>
          <w:tab w:val="clear" w:pos="1560"/>
        </w:tabs>
        <w:spacing w:line="278" w:lineRule="auto"/>
        <w:jc w:val="left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Style w:val="TableNormal2"/>
        <w:tblW w:w="15171" w:type="dxa"/>
        <w:tblInd w:w="153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2140"/>
        <w:gridCol w:w="273"/>
        <w:gridCol w:w="1418"/>
        <w:gridCol w:w="283"/>
        <w:gridCol w:w="1134"/>
        <w:gridCol w:w="430"/>
        <w:gridCol w:w="137"/>
        <w:gridCol w:w="1559"/>
        <w:gridCol w:w="709"/>
        <w:gridCol w:w="1134"/>
        <w:gridCol w:w="284"/>
        <w:gridCol w:w="280"/>
        <w:gridCol w:w="1704"/>
        <w:gridCol w:w="2263"/>
        <w:gridCol w:w="25"/>
      </w:tblGrid>
      <w:tr w:rsidR="00666F25" w:rsidRPr="004D37DF" w14:paraId="095E674C" w14:textId="77777777" w:rsidTr="003E3C3F">
        <w:trPr>
          <w:gridAfter w:val="1"/>
          <w:wAfter w:w="25" w:type="dxa"/>
          <w:trHeight w:val="228"/>
        </w:trPr>
        <w:tc>
          <w:tcPr>
            <w:tcW w:w="1514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DC621" w14:textId="53D27799" w:rsidR="00666F25" w:rsidRPr="004D37DF" w:rsidRDefault="00666F25" w:rsidP="00C91A54">
            <w:pPr>
              <w:pStyle w:val="TableParagraph"/>
              <w:spacing w:line="208" w:lineRule="exact"/>
              <w:ind w:left="107"/>
              <w:jc w:val="center"/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lastRenderedPageBreak/>
              <w:t>DATELE</w:t>
            </w:r>
            <w:r w:rsidRPr="004D37DF">
              <w:rPr>
                <w:rFonts w:ascii="Times New Roman" w:hAnsi="Times New Roman" w:cs="Times New Roman"/>
                <w:b/>
                <w:spacing w:val="-2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>ORGANIZAȚIILOR</w:t>
            </w:r>
            <w:r w:rsidRPr="004D37DF"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 xml:space="preserve"> </w:t>
            </w:r>
            <w:r w:rsidR="00791A6E"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>CONTRACTATE</w:t>
            </w:r>
            <w:r w:rsidR="00D37C3D"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 xml:space="preserve">/ </w:t>
            </w: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>SUBCONTRACTATE</w:t>
            </w:r>
            <w:r w:rsidRPr="004D37DF">
              <w:rPr>
                <w:rFonts w:ascii="Times New Roman" w:hAnsi="Times New Roman" w:cs="Times New Roman"/>
                <w:b/>
                <w:spacing w:val="-5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>/</w:t>
            </w:r>
            <w:r w:rsidR="00D37C3D" w:rsidRPr="004D37DF">
              <w:rPr>
                <w:rFonts w:ascii="Times New Roman" w:hAnsi="Times New Roman" w:cs="Times New Roman"/>
                <w:b/>
                <w:spacing w:val="-1"/>
                <w:sz w:val="20"/>
                <w:lang w:val="ro-MD"/>
              </w:rPr>
              <w:t xml:space="preserve"> </w:t>
            </w:r>
            <w:r w:rsidR="00D37C3D" w:rsidRPr="00D37C3D"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  <w:t>CONTRACTED</w:t>
            </w:r>
            <w:r w:rsidR="00D37C3D"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  <w:t>/</w:t>
            </w:r>
            <w:r w:rsidR="00D37C3D" w:rsidRPr="004D37DF"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  <w:t>SUB-CONTRACTED</w:t>
            </w:r>
            <w:r w:rsidRPr="004D37DF">
              <w:rPr>
                <w:rFonts w:ascii="Times New Roman" w:hAnsi="Times New Roman" w:cs="Times New Roman"/>
                <w:b/>
                <w:i/>
                <w:spacing w:val="-1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  <w:t>ORGANISATION DATA</w:t>
            </w:r>
          </w:p>
        </w:tc>
      </w:tr>
      <w:tr w:rsidR="00332FFD" w:rsidRPr="004D37DF" w14:paraId="708C3967" w14:textId="77777777" w:rsidTr="003E3C3F">
        <w:trPr>
          <w:trHeight w:val="275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0F2F1" w14:textId="77777777" w:rsidR="00332FFD" w:rsidRPr="00995908" w:rsidRDefault="00332FFD" w:rsidP="00D37C3D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</w:pPr>
            <w:r w:rsidRPr="00995908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Nume</w:t>
            </w:r>
            <w:r w:rsidRPr="00995908">
              <w:rPr>
                <w:rFonts w:ascii="Times New Roman" w:hAnsi="Times New Roman" w:cs="Times New Roman"/>
                <w:color w:val="0000CC"/>
                <w:spacing w:val="-3"/>
                <w:sz w:val="20"/>
                <w:lang w:val="ro-MD"/>
              </w:rPr>
              <w:t xml:space="preserve"> </w:t>
            </w:r>
            <w:r w:rsidRPr="00995908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/</w:t>
            </w:r>
            <w:r w:rsidRPr="00995908">
              <w:rPr>
                <w:rFonts w:ascii="Times New Roman" w:hAnsi="Times New Roman" w:cs="Times New Roman"/>
                <w:color w:val="0000CC"/>
                <w:spacing w:val="-4"/>
                <w:sz w:val="20"/>
                <w:lang w:val="ro-MD"/>
              </w:rPr>
              <w:t xml:space="preserve"> </w:t>
            </w: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Name</w:t>
            </w:r>
            <w:proofErr w:type="spellEnd"/>
            <w:r w:rsidRPr="00995908">
              <w:rPr>
                <w:rFonts w:ascii="Times New Roman" w:hAnsi="Times New Roman" w:cs="Times New Roman"/>
                <w:i/>
                <w:color w:val="0000CC"/>
                <w:spacing w:val="-4"/>
                <w:sz w:val="20"/>
                <w:lang w:val="ro-MD"/>
              </w:rPr>
              <w:t xml:space="preserve"> 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61488" w14:textId="77777777" w:rsidR="00332FFD" w:rsidRPr="00995908" w:rsidRDefault="00332FFD" w:rsidP="00D37C3D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</w:pPr>
            <w:r w:rsidRPr="00995908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Adresă/</w:t>
            </w:r>
            <w:r w:rsidRPr="00995908">
              <w:rPr>
                <w:rFonts w:ascii="Times New Roman" w:hAnsi="Times New Roman" w:cs="Times New Roman"/>
                <w:color w:val="0000CC"/>
                <w:spacing w:val="-1"/>
                <w:sz w:val="20"/>
                <w:lang w:val="ro-MD"/>
              </w:rPr>
              <w:t xml:space="preserve"> </w:t>
            </w:r>
            <w:r w:rsidRPr="00995908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/</w:t>
            </w:r>
            <w:r w:rsidRPr="00995908">
              <w:rPr>
                <w:rFonts w:ascii="Times New Roman" w:hAnsi="Times New Roman" w:cs="Times New Roman"/>
                <w:color w:val="0000CC"/>
                <w:spacing w:val="-4"/>
                <w:sz w:val="20"/>
                <w:lang w:val="ro-MD"/>
              </w:rPr>
              <w:t xml:space="preserve"> </w:t>
            </w: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Address</w:t>
            </w:r>
            <w:proofErr w:type="spellEnd"/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2BA1D" w14:textId="05226E65" w:rsidR="00332FFD" w:rsidRPr="00995908" w:rsidRDefault="00332FFD" w:rsidP="00D37C3D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</w:pPr>
            <w:r w:rsidRPr="00995908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 xml:space="preserve">Referință aprobare / </w:t>
            </w: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Approval</w:t>
            </w:r>
            <w:proofErr w:type="spellEnd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 </w:t>
            </w: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reference</w:t>
            </w:r>
            <w:proofErr w:type="spellEnd"/>
          </w:p>
          <w:p w14:paraId="79E481E2" w14:textId="3D6CD561" w:rsidR="00332FFD" w:rsidRPr="00995908" w:rsidRDefault="00332FFD" w:rsidP="00D37C3D">
            <w:pPr>
              <w:pStyle w:val="TableParagraph"/>
              <w:rPr>
                <w:rFonts w:ascii="Times New Roman" w:hAnsi="Times New Roman" w:cs="Times New Roman"/>
                <w:color w:val="0000CC"/>
                <w:sz w:val="18"/>
                <w:lang w:val="ro-MD"/>
              </w:rPr>
            </w:pPr>
            <w:r w:rsidRPr="00995908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 xml:space="preserve"> 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F519D" w14:textId="77777777" w:rsidR="00995908" w:rsidRPr="00995908" w:rsidRDefault="00332FFD" w:rsidP="00D37C3D">
            <w:pPr>
              <w:pStyle w:val="TableParagraph"/>
              <w:rPr>
                <w:rFonts w:ascii="Times New Roman" w:hAnsi="Times New Roman" w:cs="Times New Roman"/>
                <w:color w:val="0000CC"/>
                <w:sz w:val="20"/>
                <w:lang w:val="ro-MD"/>
              </w:rPr>
            </w:pPr>
            <w:r w:rsidRPr="00995908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 xml:space="preserve">Tipul activității contractate / subcontractate / </w:t>
            </w:r>
          </w:p>
          <w:p w14:paraId="6BAF3FCF" w14:textId="2631D75A" w:rsidR="00332FFD" w:rsidRPr="00995908" w:rsidRDefault="00332FFD" w:rsidP="00D37C3D">
            <w:pPr>
              <w:pStyle w:val="TableParagraph"/>
              <w:rPr>
                <w:rFonts w:ascii="Times New Roman" w:hAnsi="Times New Roman" w:cs="Times New Roman"/>
                <w:color w:val="0000CC"/>
                <w:sz w:val="20"/>
                <w:lang w:val="ro-MD"/>
              </w:rPr>
            </w:pP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Type</w:t>
            </w:r>
            <w:proofErr w:type="spellEnd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 of </w:t>
            </w: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contracted</w:t>
            </w:r>
            <w:proofErr w:type="spellEnd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/</w:t>
            </w: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subcontracted</w:t>
            </w:r>
            <w:proofErr w:type="spellEnd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 xml:space="preserve"> </w:t>
            </w:r>
            <w:proofErr w:type="spellStart"/>
            <w:r w:rsidRPr="00995908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activity</w:t>
            </w:r>
            <w:proofErr w:type="spellEnd"/>
          </w:p>
        </w:tc>
        <w:tc>
          <w:tcPr>
            <w:tcW w:w="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D2FDF09" w14:textId="77777777" w:rsidR="00332FFD" w:rsidRPr="004D37DF" w:rsidRDefault="00332FFD" w:rsidP="00D37C3D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332FFD" w:rsidRPr="004D37DF" w14:paraId="5E439793" w14:textId="77777777" w:rsidTr="00E67F04">
        <w:trPr>
          <w:trHeight w:val="208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56A5B5" w14:textId="77777777" w:rsidR="00332FFD" w:rsidRPr="004D37DF" w:rsidRDefault="00332FFD" w:rsidP="00D37C3D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3A3FD" w14:textId="7B761C96" w:rsidR="00332FFD" w:rsidRPr="004D37DF" w:rsidRDefault="00332FFD" w:rsidP="00D37C3D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C5A53" w14:textId="26FFD69E" w:rsidR="00332FFD" w:rsidRPr="004D37DF" w:rsidRDefault="00332FFD" w:rsidP="00D37C3D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DBE833" w14:textId="3AD24E23" w:rsidR="00332FFD" w:rsidRPr="004D37DF" w:rsidRDefault="00332FFD" w:rsidP="00D37C3D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D67B2D0" w14:textId="77777777" w:rsidR="00332FFD" w:rsidRPr="004D37DF" w:rsidRDefault="00332FFD" w:rsidP="00D37C3D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BA2A9E" w:rsidRPr="004D37DF" w14:paraId="6DA58C4E" w14:textId="77777777" w:rsidTr="003E3C3F">
        <w:trPr>
          <w:trHeight w:val="932"/>
        </w:trPr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F260B8" w14:textId="77777777" w:rsidR="00BA2A9E" w:rsidRDefault="00BA2A9E" w:rsidP="000A4371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b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>Documente</w:t>
            </w:r>
            <w:r w:rsidRPr="004D37DF">
              <w:rPr>
                <w:rFonts w:ascii="Times New Roman" w:hAnsi="Times New Roman" w:cs="Times New Roman"/>
                <w:b/>
                <w:spacing w:val="-4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>suport</w:t>
            </w:r>
            <w:r w:rsidR="00E67F04">
              <w:rPr>
                <w:rFonts w:ascii="Times New Roman" w:hAnsi="Times New Roman" w:cs="Times New Roman"/>
                <w:b/>
                <w:sz w:val="20"/>
                <w:lang w:val="ro-MD"/>
              </w:rPr>
              <w:t>/</w:t>
            </w:r>
          </w:p>
          <w:p w14:paraId="621ABD37" w14:textId="094C407D" w:rsidR="00E67F04" w:rsidRPr="004D37DF" w:rsidRDefault="00E67F04" w:rsidP="000A4371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b/>
                <w:sz w:val="20"/>
                <w:lang w:val="ro-MD"/>
              </w:rPr>
            </w:pPr>
            <w:proofErr w:type="spellStart"/>
            <w:r w:rsidRPr="00E67F04">
              <w:rPr>
                <w:rFonts w:ascii="Times New Roman" w:hAnsi="Times New Roman" w:cs="Times New Roman"/>
                <w:b/>
                <w:sz w:val="20"/>
                <w:lang w:val="ro-MD"/>
              </w:rPr>
              <w:t>Supporting</w:t>
            </w:r>
            <w:proofErr w:type="spellEnd"/>
            <w:r w:rsidRPr="00E67F04">
              <w:rPr>
                <w:rFonts w:ascii="Times New Roman" w:hAnsi="Times New Roman" w:cs="Times New Roman"/>
                <w:b/>
                <w:sz w:val="20"/>
                <w:lang w:val="ro-MD"/>
              </w:rPr>
              <w:t xml:space="preserve"> </w:t>
            </w:r>
            <w:proofErr w:type="spellStart"/>
            <w:r w:rsidRPr="00E67F04">
              <w:rPr>
                <w:rFonts w:ascii="Times New Roman" w:hAnsi="Times New Roman" w:cs="Times New Roman"/>
                <w:b/>
                <w:sz w:val="20"/>
                <w:lang w:val="ro-MD"/>
              </w:rPr>
              <w:t>documents</w:t>
            </w:r>
            <w:proofErr w:type="spellEnd"/>
          </w:p>
        </w:tc>
        <w:tc>
          <w:tcPr>
            <w:tcW w:w="13748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D9C684" w14:textId="49ACB736" w:rsidR="00BA2A9E" w:rsidRPr="009D0AEC" w:rsidRDefault="00000000" w:rsidP="005D44A2">
            <w:pPr>
              <w:pStyle w:val="TableParagraph"/>
              <w:tabs>
                <w:tab w:val="left" w:pos="3607"/>
                <w:tab w:val="left" w:pos="9595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11228793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2381C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7309E7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DD7B25" w:rsidRPr="009D0AEC">
              <w:rPr>
                <w:rFonts w:ascii="Times New Roman" w:hAnsi="Times New Roman" w:cs="Times New Roman"/>
                <w:color w:val="0000CC"/>
                <w:spacing w:val="-3"/>
                <w:sz w:val="18"/>
                <w:szCs w:val="18"/>
                <w:lang w:val="ro-MD"/>
              </w:rPr>
              <w:t xml:space="preserve">Raport audit intern / </w:t>
            </w:r>
            <w:proofErr w:type="spellStart"/>
            <w:r w:rsidR="00DD7B25" w:rsidRPr="009D0AEC">
              <w:rPr>
                <w:rFonts w:ascii="Times New Roman" w:hAnsi="Times New Roman" w:cs="Times New Roman"/>
                <w:color w:val="0000CC"/>
                <w:spacing w:val="-3"/>
                <w:sz w:val="18"/>
                <w:szCs w:val="18"/>
                <w:lang w:val="ro-MD"/>
              </w:rPr>
              <w:t>Internal</w:t>
            </w:r>
            <w:proofErr w:type="spellEnd"/>
            <w:r w:rsidR="00DD7B25" w:rsidRPr="009D0AEC">
              <w:rPr>
                <w:rFonts w:ascii="Times New Roman" w:hAnsi="Times New Roman" w:cs="Times New Roman"/>
                <w:color w:val="0000CC"/>
                <w:spacing w:val="-3"/>
                <w:sz w:val="18"/>
                <w:szCs w:val="18"/>
                <w:lang w:val="ro-MD"/>
              </w:rPr>
              <w:t xml:space="preserve"> audit report</w:t>
            </w:r>
            <w:r w:rsidR="009D0AEC">
              <w:rPr>
                <w:rFonts w:ascii="Times New Roman" w:hAnsi="Times New Roman" w:cs="Times New Roman"/>
                <w:color w:val="0000CC"/>
                <w:spacing w:val="-3"/>
                <w:sz w:val="18"/>
                <w:szCs w:val="18"/>
                <w:lang w:val="ro-MD"/>
              </w:rPr>
              <w:t xml:space="preserve">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14409523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2381C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C2381C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886C84" w:rsidRPr="009D0AEC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>Rezumat al personalului de conducere</w:t>
            </w:r>
            <w:r w:rsidR="00886C84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 xml:space="preserve"> / </w:t>
            </w:r>
            <w:proofErr w:type="spellStart"/>
            <w:r w:rsidR="005D44A2" w:rsidRPr="00886C84">
              <w:rPr>
                <w:rFonts w:ascii="Times New Roman" w:hAnsi="Times New Roman" w:cs="Times New Roman"/>
                <w:i/>
                <w:iCs/>
                <w:sz w:val="18"/>
                <w:lang w:val="ro-MD"/>
              </w:rPr>
              <w:t>Management_Personnel_Resume</w:t>
            </w:r>
            <w:proofErr w:type="spellEnd"/>
            <w:r w:rsidR="005D44A2">
              <w:rPr>
                <w:rFonts w:ascii="Times New Roman" w:hAnsi="Times New Roman" w:cs="Times New Roman"/>
                <w:i/>
                <w:iCs/>
                <w:sz w:val="18"/>
                <w:lang w:val="ro-MD"/>
              </w:rPr>
              <w:t xml:space="preserve"> </w:t>
            </w:r>
            <w:r w:rsidR="005D44A2"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>+dovezi</w:t>
            </w:r>
            <w:r w:rsidR="005D44A2">
              <w:rPr>
                <w:rFonts w:ascii="Times New Roman" w:hAnsi="Times New Roman" w:cs="Times New Roman"/>
                <w:i/>
                <w:iCs/>
                <w:sz w:val="18"/>
                <w:lang w:val="ro-MD"/>
              </w:rPr>
              <w:t xml:space="preserve">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-9587205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D44A2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5D44A2">
              <w:rPr>
                <w:rFonts w:ascii="Times New Roman" w:hAnsi="Times New Roman" w:cs="Times New Roman"/>
                <w:i/>
                <w:iCs/>
                <w:sz w:val="18"/>
                <w:lang w:val="ro-MD"/>
              </w:rPr>
              <w:t xml:space="preserve"> </w:t>
            </w:r>
            <w:r w:rsidR="005D44A2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Formularul 14 AAC/ </w:t>
            </w:r>
            <w:r w:rsidR="005D44A2"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 xml:space="preserve">CAA </w:t>
            </w:r>
            <w:proofErr w:type="spellStart"/>
            <w:r w:rsidR="005D44A2"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>Form</w:t>
            </w:r>
            <w:proofErr w:type="spellEnd"/>
            <w:r w:rsidR="005D44A2" w:rsidRPr="009D0AEC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ro-MD"/>
              </w:rPr>
              <w:t xml:space="preserve"> </w:t>
            </w:r>
            <w:r w:rsidR="005D44A2"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>14+dovezi</w:t>
            </w:r>
          </w:p>
          <w:p w14:paraId="5BA18021" w14:textId="358EFDD5" w:rsidR="00BA2A9E" w:rsidRPr="009D0AEC" w:rsidRDefault="00000000" w:rsidP="009D0AEC">
            <w:pPr>
              <w:pStyle w:val="TableParagraph"/>
              <w:tabs>
                <w:tab w:val="left" w:pos="3595"/>
                <w:tab w:val="left" w:pos="9580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11413946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309E7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C27C22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CAME</w:t>
            </w:r>
            <w:r w:rsidR="00BA2A9E" w:rsidRPr="009D0AEC">
              <w:rPr>
                <w:rFonts w:ascii="Times New Roman" w:hAnsi="Times New Roman" w:cs="Times New Roman"/>
                <w:spacing w:val="-4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ed</w:t>
            </w:r>
            <w:proofErr w:type="spellEnd"/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/</w:t>
            </w:r>
            <w:r w:rsidR="00816A8B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rev</w:t>
            </w:r>
            <w:proofErr w:type="spellEnd"/>
            <w:r w:rsid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                                  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250654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D0AE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C2381C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Specificații</w:t>
            </w:r>
            <w:r w:rsidR="00BA2A9E" w:rsidRPr="009D0AEC">
              <w:rPr>
                <w:rFonts w:ascii="Times New Roman" w:hAnsi="Times New Roman" w:cs="Times New Roman"/>
                <w:spacing w:val="-6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contract</w:t>
            </w:r>
            <w:r w:rsidR="00BA2A9E" w:rsidRPr="009D0AEC">
              <w:rPr>
                <w:rFonts w:ascii="Times New Roman" w:hAnsi="Times New Roman" w:cs="Times New Roman"/>
                <w:spacing w:val="-5"/>
                <w:sz w:val="18"/>
                <w:szCs w:val="18"/>
                <w:lang w:val="ro-MD"/>
              </w:rPr>
              <w:t xml:space="preserve"> </w:t>
            </w:r>
            <w:r w:rsidR="00816A8B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întreținere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/</w:t>
            </w:r>
            <w:r w:rsidR="007116A0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Spec.</w:t>
            </w:r>
            <w:r w:rsidR="00BA2A9E" w:rsidRPr="009D0AEC">
              <w:rPr>
                <w:rFonts w:ascii="Times New Roman" w:hAnsi="Times New Roman" w:cs="Times New Roman"/>
                <w:i/>
                <w:spacing w:val="-5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BA2A9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Maint</w:t>
            </w:r>
            <w:proofErr w:type="spellEnd"/>
            <w:r w:rsidR="00BA2A9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.</w:t>
            </w:r>
            <w:r w:rsidR="00BA2A9E" w:rsidRPr="009D0AEC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Contract</w:t>
            </w:r>
            <w:r w:rsidR="008C5FD2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 </w:t>
            </w:r>
            <w:r w:rsidR="005D44A2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                               </w:t>
            </w:r>
            <w:r w:rsidR="008C5FD2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                 </w:t>
            </w:r>
            <w:sdt>
              <w:sdtPr>
                <w:rPr>
                  <w:rFonts w:ascii="Times New Roman" w:hAnsi="Times New Roman" w:cs="Times New Roman"/>
                  <w:iCs/>
                  <w:sz w:val="18"/>
                  <w:szCs w:val="18"/>
                  <w:lang w:val="ro-MD"/>
                </w:rPr>
                <w:id w:val="-9288862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D44A2">
                  <w:rPr>
                    <w:rFonts w:ascii="MS Gothic" w:eastAsia="MS Gothic" w:hAnsi="MS Gothic" w:cs="Times New Roman" w:hint="eastAsia"/>
                    <w:iCs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C2381C" w:rsidRPr="009D0AEC">
              <w:rPr>
                <w:rFonts w:ascii="Times New Roman" w:hAnsi="Times New Roman" w:cs="Times New Roman"/>
                <w:iCs/>
                <w:sz w:val="18"/>
                <w:szCs w:val="18"/>
                <w:lang w:val="ro-MD"/>
              </w:rPr>
              <w:t xml:space="preserve"> </w:t>
            </w:r>
            <w:r w:rsidR="004B5421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Evaluare</w:t>
            </w:r>
            <w:r w:rsidR="004B5421" w:rsidRPr="009D0AEC">
              <w:rPr>
                <w:rFonts w:ascii="Times New Roman" w:hAnsi="Times New Roman" w:cs="Times New Roman"/>
                <w:spacing w:val="-2"/>
                <w:sz w:val="18"/>
                <w:szCs w:val="18"/>
                <w:lang w:val="ro-MD"/>
              </w:rPr>
              <w:t xml:space="preserve"> </w:t>
            </w:r>
            <w:r w:rsidR="004B5421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modificare/ </w:t>
            </w:r>
            <w:proofErr w:type="spellStart"/>
            <w:r w:rsidR="004B5421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Change</w:t>
            </w:r>
            <w:proofErr w:type="spellEnd"/>
            <w:r w:rsidR="004B5421" w:rsidRPr="009D0AEC">
              <w:rPr>
                <w:rFonts w:ascii="Times New Roman" w:hAnsi="Times New Roman" w:cs="Times New Roman"/>
                <w:i/>
                <w:spacing w:val="-5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4B5421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assessment</w:t>
            </w:r>
            <w:proofErr w:type="spellEnd"/>
          </w:p>
          <w:p w14:paraId="5DBD6B72" w14:textId="3229E6D9" w:rsidR="00BA2A9E" w:rsidRPr="009D0AEC" w:rsidRDefault="00000000" w:rsidP="009D0AEC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10922889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309E7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7309E7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AD2AAD" w:rsidRPr="009D0AEC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 xml:space="preserve">Doc. s/s de management </w:t>
            </w:r>
            <w:proofErr w:type="spellStart"/>
            <w:r w:rsidR="00BA2A9E" w:rsidRPr="009D0AEC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>ed</w:t>
            </w:r>
            <w:proofErr w:type="spellEnd"/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/</w:t>
            </w:r>
            <w:r w:rsidR="00816A8B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AD2AAD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MS </w:t>
            </w:r>
            <w:proofErr w:type="spellStart"/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rev</w:t>
            </w:r>
            <w:proofErr w:type="spellEnd"/>
            <w:r w:rsid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1494848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D0AE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C2381C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Contract</w:t>
            </w:r>
            <w:r w:rsidR="00BA2A9E" w:rsidRPr="009D0AEC">
              <w:rPr>
                <w:rFonts w:ascii="Times New Roman" w:hAnsi="Times New Roman" w:cs="Times New Roman"/>
                <w:spacing w:val="-5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subcontractare</w:t>
            </w:r>
            <w:r w:rsidR="00BA2A9E" w:rsidRPr="009D0AEC">
              <w:rPr>
                <w:rFonts w:ascii="Times New Roman" w:hAnsi="Times New Roman" w:cs="Times New Roman"/>
                <w:spacing w:val="-5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CAMO/</w:t>
            </w:r>
            <w:r w:rsidR="007116A0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Subcontracted</w:t>
            </w:r>
            <w:proofErr w:type="spellEnd"/>
            <w:r w:rsidR="00BA2A9E" w:rsidRPr="009D0AEC">
              <w:rPr>
                <w:rFonts w:ascii="Times New Roman" w:hAnsi="Times New Roman" w:cs="Times New Roman"/>
                <w:spacing w:val="1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CAMO</w:t>
            </w:r>
            <w:r w:rsidR="00BA2A9E" w:rsidRPr="009D0AEC">
              <w:rPr>
                <w:rFonts w:ascii="Times New Roman" w:hAnsi="Times New Roman" w:cs="Times New Roman"/>
                <w:i/>
                <w:spacing w:val="-5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Contract</w:t>
            </w:r>
            <w:r w:rsidR="008C5FD2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 </w:t>
            </w:r>
            <w:r w:rsidR="003829F7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</w:t>
            </w:r>
            <w:r w:rsidR="005D44A2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                             </w:t>
            </w:r>
            <w:r w:rsidR="003829F7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2033685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D44A2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5D44A2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5D44A2" w:rsidRPr="009D0AEC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>Alte documente</w:t>
            </w:r>
            <w:r w:rsidR="005D44A2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/ </w:t>
            </w:r>
            <w:proofErr w:type="spellStart"/>
            <w:r w:rsidR="005D44A2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Other</w:t>
            </w:r>
            <w:proofErr w:type="spellEnd"/>
            <w:r w:rsidR="005D44A2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5D44A2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documents</w:t>
            </w:r>
            <w:proofErr w:type="spellEnd"/>
            <w:r w:rsidR="005D44A2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.......................</w:t>
            </w:r>
          </w:p>
          <w:p w14:paraId="49FE3B09" w14:textId="42839370" w:rsidR="00AD2AAD" w:rsidRPr="009D0AEC" w:rsidRDefault="00000000" w:rsidP="009D0AEC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-1890793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D2AAD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AD2AAD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Program</w:t>
            </w:r>
            <w:r w:rsidR="00AD2AAD" w:rsidRPr="009D0AEC">
              <w:rPr>
                <w:rFonts w:ascii="Times New Roman" w:hAnsi="Times New Roman" w:cs="Times New Roman"/>
                <w:spacing w:val="-3"/>
                <w:sz w:val="18"/>
                <w:szCs w:val="18"/>
                <w:lang w:val="ro-MD"/>
              </w:rPr>
              <w:t xml:space="preserve"> </w:t>
            </w:r>
            <w:r w:rsidR="00AD2AAD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de</w:t>
            </w:r>
            <w:r w:rsidR="00AD2AAD" w:rsidRPr="009D0AEC">
              <w:rPr>
                <w:rFonts w:ascii="Times New Roman" w:hAnsi="Times New Roman" w:cs="Times New Roman"/>
                <w:spacing w:val="-3"/>
                <w:sz w:val="18"/>
                <w:szCs w:val="18"/>
                <w:lang w:val="ro-MD"/>
              </w:rPr>
              <w:t xml:space="preserve"> </w:t>
            </w:r>
            <w:r w:rsidR="00AD2AAD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întreținere/ </w:t>
            </w:r>
            <w:r w:rsidR="00AD2AAD"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>AMP</w:t>
            </w:r>
            <w:r w:rsidR="008C5FD2"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 xml:space="preserve">       </w:t>
            </w:r>
            <w:r w:rsid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 xml:space="preserve">       </w:t>
            </w:r>
            <w:r w:rsidR="008C5FD2"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 xml:space="preserve">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10918931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D0AE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8C5FD2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8C5FD2" w:rsidRPr="009D0AEC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 xml:space="preserve">Contract CAMO/operator, după caz / </w:t>
            </w:r>
            <w:r w:rsidR="008C5FD2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CAMO/operator</w:t>
            </w:r>
            <w:r w:rsidR="008C5FD2" w:rsidRPr="009D0AEC">
              <w:rPr>
                <w:rFonts w:ascii="Times New Roman" w:hAnsi="Times New Roman" w:cs="Times New Roman"/>
                <w:i/>
                <w:color w:val="0000CC"/>
                <w:spacing w:val="-5"/>
                <w:sz w:val="18"/>
                <w:szCs w:val="18"/>
                <w:lang w:val="ro-MD"/>
              </w:rPr>
              <w:t xml:space="preserve"> </w:t>
            </w:r>
            <w:r w:rsidR="008C5FD2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Contract</w:t>
            </w:r>
            <w:r w:rsidR="003829F7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  </w:t>
            </w:r>
            <w:r w:rsidR="005D44A2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                   </w:t>
            </w:r>
            <w:r w:rsidR="003829F7" w:rsidRPr="009D0AEC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  </w:t>
            </w:r>
            <w:r w:rsidR="00836F40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              ...............................................................................</w:t>
            </w:r>
          </w:p>
          <w:p w14:paraId="46CFDF1D" w14:textId="33E24F50" w:rsidR="00BA2A9E" w:rsidRPr="009D0AEC" w:rsidRDefault="00000000" w:rsidP="009D0AEC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9273819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829F7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3829F7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3829F7" w:rsidRPr="009D0AEC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>Sistemul de jurnal tehnic</w:t>
            </w:r>
            <w:r w:rsidR="003829F7" w:rsidRPr="009D0AEC">
              <w:rPr>
                <w:color w:val="0000CC"/>
                <w:sz w:val="18"/>
                <w:szCs w:val="18"/>
                <w:lang w:val="ro-MD"/>
              </w:rPr>
              <w:t xml:space="preserve"> </w:t>
            </w:r>
            <w:r w:rsidR="003829F7" w:rsidRPr="009D0AEC"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  <w:t xml:space="preserve">/ </w:t>
            </w:r>
            <w:r w:rsidR="003829F7" w:rsidRPr="009D0AEC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ATLS</w:t>
            </w:r>
            <w:r w:rsidR="009D0AEC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ro-MD"/>
                </w:rPr>
                <w:id w:val="1463983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2381C" w:rsidRPr="009D0AEC">
                  <w:rPr>
                    <w:rFonts w:ascii="Segoe UI Symbol" w:eastAsia="MS Gothic" w:hAnsi="Segoe UI Symbol" w:cs="Segoe UI Symbol"/>
                    <w:sz w:val="18"/>
                    <w:szCs w:val="18"/>
                    <w:lang w:val="ro-MD"/>
                  </w:rPr>
                  <w:t>☐</w:t>
                </w:r>
              </w:sdtContent>
            </w:sdt>
            <w:r w:rsidR="00C2381C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197911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Extras</w:t>
            </w:r>
            <w:r w:rsidR="00BA2A9E" w:rsidRPr="009D0AEC">
              <w:rPr>
                <w:rFonts w:ascii="Times New Roman" w:hAnsi="Times New Roman" w:cs="Times New Roman"/>
                <w:spacing w:val="-2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de</w:t>
            </w:r>
            <w:r w:rsidR="00BA2A9E" w:rsidRPr="009D0AEC">
              <w:rPr>
                <w:rFonts w:ascii="Times New Roman" w:hAnsi="Times New Roman" w:cs="Times New Roman"/>
                <w:spacing w:val="-2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la</w:t>
            </w:r>
            <w:r w:rsidR="00BA2A9E" w:rsidRPr="009D0AEC">
              <w:rPr>
                <w:rFonts w:ascii="Times New Roman" w:hAnsi="Times New Roman" w:cs="Times New Roman"/>
                <w:spacing w:val="-2"/>
                <w:sz w:val="18"/>
                <w:szCs w:val="18"/>
                <w:lang w:val="ro-MD"/>
              </w:rPr>
              <w:t xml:space="preserve"> </w:t>
            </w:r>
            <w:r w:rsidR="00197911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ASP</w:t>
            </w:r>
            <w:r w:rsidR="00BA2A9E" w:rsidRPr="009D0AEC">
              <w:rPr>
                <w:rFonts w:ascii="Times New Roman" w:hAnsi="Times New Roman" w:cs="Times New Roman"/>
                <w:spacing w:val="-5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pentru</w:t>
            </w:r>
            <w:r w:rsidR="00BA2A9E" w:rsidRPr="009D0AEC">
              <w:rPr>
                <w:rFonts w:ascii="Times New Roman" w:hAnsi="Times New Roman" w:cs="Times New Roman"/>
                <w:spacing w:val="-4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schimbare</w:t>
            </w:r>
            <w:r w:rsidR="0085094B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a</w:t>
            </w:r>
            <w:r w:rsidR="00BA2A9E" w:rsidRPr="009D0AEC">
              <w:rPr>
                <w:rFonts w:ascii="Times New Roman" w:hAnsi="Times New Roman" w:cs="Times New Roman"/>
                <w:spacing w:val="-4"/>
                <w:sz w:val="18"/>
                <w:szCs w:val="18"/>
                <w:lang w:val="ro-MD"/>
              </w:rPr>
              <w:t xml:space="preserve"> 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sediu</w:t>
            </w:r>
            <w:r w:rsidR="0085094B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lui</w:t>
            </w:r>
            <w:r w:rsidR="00BA2A9E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/</w:t>
            </w:r>
            <w:r w:rsidR="0085094B"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 </w:t>
            </w:r>
            <w:r w:rsidR="0049615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</w:t>
            </w:r>
            <w:r w:rsidR="00BA2A9E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ertificat</w:t>
            </w:r>
            <w:r w:rsidR="00927717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e</w:t>
            </w:r>
            <w:r w:rsidR="00BA2A9E" w:rsidRPr="009D0AEC">
              <w:rPr>
                <w:rFonts w:ascii="Times New Roman" w:hAnsi="Times New Roman" w:cs="Times New Roman"/>
                <w:i/>
                <w:spacing w:val="-4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DD2078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from</w:t>
            </w:r>
            <w:proofErr w:type="spellEnd"/>
            <w:r w:rsidR="00DD2078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</w:t>
            </w:r>
            <w:proofErr w:type="spellStart"/>
            <w:r w:rsidR="00DD2078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the</w:t>
            </w:r>
            <w:proofErr w:type="spellEnd"/>
            <w:r w:rsidR="00DD2078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Public Services Agency for </w:t>
            </w:r>
            <w:proofErr w:type="spellStart"/>
            <w:r w:rsidR="00DD2078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change</w:t>
            </w:r>
            <w:proofErr w:type="spellEnd"/>
            <w:r w:rsidR="00DD2078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 xml:space="preserve"> of </w:t>
            </w:r>
            <w:proofErr w:type="spellStart"/>
            <w:r w:rsidR="00DD2078" w:rsidRPr="009D0AEC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office</w:t>
            </w:r>
            <w:proofErr w:type="spellEnd"/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FAF2830" w14:textId="77777777" w:rsidR="00BA2A9E" w:rsidRPr="004D37DF" w:rsidRDefault="00BA2A9E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6BB3AA68" w14:textId="77777777" w:rsidTr="00A27A32">
        <w:trPr>
          <w:trHeight w:val="178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04887F" w14:textId="1438F243" w:rsidR="00781F75" w:rsidRPr="004D37DF" w:rsidRDefault="00781F75" w:rsidP="00AE2298">
            <w:pPr>
              <w:pStyle w:val="TableParagraph"/>
              <w:spacing w:line="210" w:lineRule="exact"/>
              <w:ind w:left="63"/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>Aeronav</w:t>
            </w:r>
            <w:r>
              <w:rPr>
                <w:rFonts w:ascii="Times New Roman" w:hAnsi="Times New Roman" w:cs="Times New Roman"/>
                <w:b/>
                <w:sz w:val="20"/>
                <w:lang w:val="ro-MD"/>
              </w:rPr>
              <w:t>ele afectate</w:t>
            </w: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 xml:space="preserve">/ </w:t>
            </w:r>
            <w:proofErr w:type="spellStart"/>
            <w:r w:rsidR="00AE2298" w:rsidRPr="00AE2298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Affected</w:t>
            </w:r>
            <w:proofErr w:type="spellEnd"/>
            <w:r w:rsidR="00AE2298" w:rsidRPr="00AE2298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E67F04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Aircraft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F522DD" w14:textId="24D88C7E" w:rsidR="00781F75" w:rsidRPr="004D37DF" w:rsidRDefault="00781F75" w:rsidP="000A4371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Înmatriculare/</w:t>
            </w:r>
            <w:r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proofErr w:type="spellStart"/>
            <w:r w:rsidRPr="004D37DF">
              <w:rPr>
                <w:rFonts w:ascii="Times New Roman" w:hAnsi="Times New Roman" w:cs="Times New Roman"/>
                <w:i/>
                <w:sz w:val="20"/>
                <w:lang w:val="ro-MD"/>
              </w:rPr>
              <w:t>Registration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75100" w14:textId="2292931E" w:rsidR="00781F75" w:rsidRPr="004D37DF" w:rsidRDefault="00781F75" w:rsidP="000A4371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Fabricant/</w:t>
            </w:r>
            <w:r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proofErr w:type="spellStart"/>
            <w:r w:rsidRPr="004D37DF">
              <w:rPr>
                <w:rFonts w:ascii="Times New Roman" w:hAnsi="Times New Roman" w:cs="Times New Roman"/>
                <w:i/>
                <w:sz w:val="20"/>
                <w:lang w:val="ro-MD"/>
              </w:rPr>
              <w:t>Manufacturer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395F8" w14:textId="77777777" w:rsidR="00781F75" w:rsidRPr="004D37DF" w:rsidRDefault="00781F75" w:rsidP="000A4371">
            <w:pPr>
              <w:pStyle w:val="TableParagraph"/>
              <w:spacing w:line="210" w:lineRule="exact"/>
              <w:ind w:left="111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Model/</w:t>
            </w:r>
            <w:r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i/>
                <w:sz w:val="20"/>
                <w:lang w:val="ro-MD"/>
              </w:rPr>
              <w:t>Model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B603C" w14:textId="42431BBB" w:rsidR="00781F75" w:rsidRPr="004D37DF" w:rsidRDefault="00781F75" w:rsidP="000A4371">
            <w:pPr>
              <w:pStyle w:val="TableParagraph"/>
              <w:spacing w:line="210" w:lineRule="exact"/>
              <w:ind w:left="111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2916F0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 xml:space="preserve">Serie/ </w:t>
            </w:r>
            <w:r w:rsidRPr="002916F0">
              <w:rPr>
                <w:rFonts w:ascii="Times New Roman" w:hAnsi="Times New Roman" w:cs="Times New Roman"/>
                <w:i/>
                <w:color w:val="0000CC"/>
                <w:sz w:val="20"/>
                <w:lang w:val="ro-MD"/>
              </w:rPr>
              <w:t>Serial No.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7EBEF" w14:textId="0B7EAEB5" w:rsidR="00781F75" w:rsidRPr="004D37DF" w:rsidRDefault="00781F75" w:rsidP="00BC4E03">
            <w:pPr>
              <w:pStyle w:val="TableParagraph"/>
              <w:spacing w:line="210" w:lineRule="exact"/>
              <w:ind w:left="143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</w:rPr>
              <w:t>S</w:t>
            </w:r>
            <w:proofErr w:type="spellStart"/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ubcontractat</w:t>
            </w:r>
            <w:proofErr w:type="spellEnd"/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ro-MD"/>
              </w:rPr>
              <w:t xml:space="preserve"> </w:t>
            </w:r>
            <w:proofErr w:type="spellStart"/>
            <w:r w:rsidRPr="004D37DF">
              <w:rPr>
                <w:rFonts w:ascii="Times New Roman" w:hAnsi="Times New Roman" w:cs="Times New Roman"/>
                <w:i/>
                <w:sz w:val="20"/>
                <w:lang w:val="ro-MD"/>
              </w:rPr>
              <w:t>Subcontracted</w:t>
            </w:r>
            <w:proofErr w:type="spellEnd"/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F131FB2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2E5B73E2" w14:textId="77777777" w:rsidTr="00A27A32">
        <w:trPr>
          <w:trHeight w:val="138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D4134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DB579C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BCCED8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53160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57FFC6" w14:textId="56790798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C1775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01CDD1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20645FF9" w14:textId="77777777" w:rsidTr="00A27A32">
        <w:trPr>
          <w:trHeight w:val="149"/>
        </w:trPr>
        <w:tc>
          <w:tcPr>
            <w:tcW w:w="13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9707C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DCEE2F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AA5033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5CEBD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3872C" w14:textId="75728358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58A3C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C5052E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5DD5FE45" w14:textId="77777777" w:rsidTr="00A27A32">
        <w:trPr>
          <w:trHeight w:val="238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CC2262" w14:textId="7D327A1D" w:rsidR="00781F75" w:rsidRPr="004D37DF" w:rsidRDefault="00781F75" w:rsidP="00781F75">
            <w:pPr>
              <w:pStyle w:val="TableParagraph"/>
              <w:ind w:left="128"/>
              <w:rPr>
                <w:rFonts w:ascii="Times New Roman" w:hAnsi="Times New Roman" w:cs="Times New Roman"/>
                <w:sz w:val="18"/>
                <w:lang w:val="ro-MD"/>
              </w:rPr>
            </w:pPr>
            <w:r w:rsidRPr="004D37DF">
              <w:rPr>
                <w:rFonts w:ascii="Times New Roman" w:hAnsi="Times New Roman" w:cs="Times New Roman"/>
                <w:b/>
                <w:sz w:val="20"/>
                <w:lang w:val="ro-MD"/>
              </w:rPr>
              <w:t xml:space="preserve">Aeronava/ </w:t>
            </w:r>
            <w:proofErr w:type="spellStart"/>
            <w:r w:rsidRPr="00E67F04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Aircraft</w:t>
            </w:r>
            <w:proofErr w:type="spellEnd"/>
          </w:p>
        </w:tc>
        <w:tc>
          <w:tcPr>
            <w:tcW w:w="41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1127B" w14:textId="671B0E1B" w:rsidR="00781F75" w:rsidRPr="004D37DF" w:rsidRDefault="00781F75" w:rsidP="009D7B3D">
            <w:pPr>
              <w:pStyle w:val="TableParagraph"/>
              <w:spacing w:line="229" w:lineRule="exact"/>
              <w:ind w:left="41"/>
              <w:rPr>
                <w:rFonts w:ascii="Times New Roman" w:hAnsi="Times New Roman" w:cs="Times New Roman"/>
                <w:i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Tip</w:t>
            </w:r>
            <w:r w:rsidRPr="004D37D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aeronavă</w:t>
            </w:r>
            <w:r w:rsidRPr="004D37DF">
              <w:rPr>
                <w:rFonts w:ascii="Times New Roman" w:hAnsi="Times New Roman" w:cs="Times New Roman"/>
                <w:spacing w:val="-1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(</w:t>
            </w:r>
            <w:proofErr w:type="spellStart"/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incl</w:t>
            </w:r>
            <w:proofErr w:type="spellEnd"/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.</w:t>
            </w:r>
            <w:r w:rsidRPr="004D37DF">
              <w:rPr>
                <w:rFonts w:ascii="Times New Roman" w:hAnsi="Times New Roman" w:cs="Times New Roman"/>
                <w:spacing w:val="-3"/>
                <w:sz w:val="20"/>
                <w:lang w:val="ro-M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ro-MD"/>
              </w:rPr>
              <w:t>m</w:t>
            </w: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otor)</w:t>
            </w:r>
            <w:r w:rsidRPr="004D37DF">
              <w:rPr>
                <w:rFonts w:ascii="Times New Roman" w:hAnsi="Times New Roman" w:cs="Times New Roman"/>
                <w:spacing w:val="-2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/</w:t>
            </w:r>
            <w:r w:rsidRPr="009D7B3D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A/C</w:t>
            </w:r>
            <w:r w:rsidRPr="009D7B3D">
              <w:rPr>
                <w:rFonts w:ascii="Times New Roman" w:hAnsi="Times New Roman" w:cs="Times New Roman"/>
                <w:i/>
                <w:spacing w:val="-3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9D7B3D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type</w:t>
            </w:r>
            <w:proofErr w:type="spellEnd"/>
            <w:r w:rsidRPr="009D7B3D">
              <w:rPr>
                <w:rFonts w:ascii="Times New Roman" w:hAnsi="Times New Roman" w:cs="Times New Roman"/>
                <w:i/>
                <w:spacing w:val="-3"/>
                <w:sz w:val="18"/>
                <w:szCs w:val="18"/>
                <w:lang w:val="ro-MD"/>
              </w:rPr>
              <w:t xml:space="preserve"> </w:t>
            </w:r>
            <w:r w:rsidRPr="009D7B3D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(</w:t>
            </w:r>
            <w:proofErr w:type="spellStart"/>
            <w:r w:rsidRPr="009D7B3D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incld</w:t>
            </w:r>
            <w:proofErr w:type="spellEnd"/>
            <w:r w:rsidRPr="009D7B3D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.</w:t>
            </w:r>
            <w:r w:rsidRPr="009D7B3D">
              <w:rPr>
                <w:rFonts w:ascii="Times New Roman" w:hAnsi="Times New Roman" w:cs="Times New Roman"/>
                <w:i/>
                <w:spacing w:val="-1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9D7B3D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Engine</w:t>
            </w:r>
            <w:proofErr w:type="spellEnd"/>
            <w:r w:rsidRPr="009D7B3D">
              <w:rPr>
                <w:rFonts w:ascii="Times New Roman" w:hAnsi="Times New Roman" w:cs="Times New Roman"/>
                <w:i/>
                <w:sz w:val="18"/>
                <w:szCs w:val="18"/>
                <w:lang w:val="ro-MD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EAE1D" w14:textId="77777777" w:rsidR="00781F75" w:rsidRPr="004D37DF" w:rsidRDefault="00781F75" w:rsidP="000A4371">
            <w:pPr>
              <w:pStyle w:val="TableParagraph"/>
              <w:spacing w:line="230" w:lineRule="exact"/>
              <w:ind w:left="111" w:right="170"/>
              <w:rPr>
                <w:rFonts w:ascii="Times New Roman" w:hAnsi="Times New Roman" w:cs="Times New Roman"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Categorie</w:t>
            </w:r>
            <w:r w:rsidRPr="004D37DF">
              <w:rPr>
                <w:rFonts w:ascii="Times New Roman" w:hAnsi="Times New Roman" w:cs="Times New Roman"/>
                <w:spacing w:val="-14"/>
                <w:sz w:val="20"/>
                <w:lang w:val="ro-MD"/>
              </w:rPr>
              <w:t xml:space="preserve"> </w:t>
            </w:r>
            <w:r w:rsidRPr="009D7B3D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/</w:t>
            </w:r>
            <w:r w:rsidRPr="009D7B3D">
              <w:rPr>
                <w:rFonts w:ascii="Times New Roman" w:hAnsi="Times New Roman" w:cs="Times New Roman"/>
                <w:spacing w:val="-52"/>
                <w:sz w:val="18"/>
                <w:szCs w:val="18"/>
                <w:lang w:val="ro-MD"/>
              </w:rPr>
              <w:t xml:space="preserve"> </w:t>
            </w:r>
            <w:r w:rsidRPr="009D7B3D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Rating</w:t>
            </w: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1BF38" w14:textId="232BCE9F" w:rsidR="00781F75" w:rsidRPr="004D37DF" w:rsidRDefault="00781F75" w:rsidP="00731734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Privilegii</w:t>
            </w:r>
            <w:r w:rsidRPr="004D37DF">
              <w:rPr>
                <w:rFonts w:ascii="Times New Roman" w:hAnsi="Times New Roman" w:cs="Times New Roman"/>
                <w:spacing w:val="-7"/>
                <w:sz w:val="20"/>
                <w:lang w:val="ro-MD"/>
              </w:rPr>
              <w:t xml:space="preserve"> </w:t>
            </w: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deținute</w:t>
            </w:r>
            <w:r w:rsidRPr="004D37DF">
              <w:rPr>
                <w:rFonts w:ascii="Times New Roman" w:hAnsi="Times New Roman" w:cs="Times New Roman"/>
                <w:spacing w:val="-7"/>
                <w:sz w:val="20"/>
                <w:lang w:val="ro-MD"/>
              </w:rPr>
              <w:t xml:space="preserve"> </w:t>
            </w:r>
            <w:r w:rsidRPr="009D7B3D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/ </w:t>
            </w:r>
            <w:proofErr w:type="spellStart"/>
            <w:r w:rsidRPr="009D7B3D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Present</w:t>
            </w:r>
            <w:proofErr w:type="spellEnd"/>
            <w:r w:rsidRPr="009D7B3D">
              <w:rPr>
                <w:rFonts w:ascii="Times New Roman" w:hAnsi="Times New Roman" w:cs="Times New Roman"/>
                <w:spacing w:val="-13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9D7B3D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privileges</w:t>
            </w:r>
            <w:proofErr w:type="spellEnd"/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1C5AD" w14:textId="5048F695" w:rsidR="00781F75" w:rsidRPr="004D37DF" w:rsidRDefault="00781F75" w:rsidP="00BC4E03">
            <w:pPr>
              <w:pStyle w:val="TableParagraph"/>
              <w:spacing w:line="230" w:lineRule="exact"/>
              <w:ind w:left="111" w:right="136"/>
              <w:rPr>
                <w:rFonts w:ascii="Times New Roman" w:hAnsi="Times New Roman" w:cs="Times New Roman"/>
                <w:sz w:val="20"/>
                <w:lang w:val="ro-MD"/>
              </w:rPr>
            </w:pPr>
            <w:r w:rsidRPr="004D37DF">
              <w:rPr>
                <w:rFonts w:ascii="Times New Roman" w:hAnsi="Times New Roman" w:cs="Times New Roman"/>
                <w:sz w:val="20"/>
                <w:lang w:val="ro-MD"/>
              </w:rPr>
              <w:t>Privilegii dorite /</w:t>
            </w:r>
            <w:proofErr w:type="spellStart"/>
            <w:r w:rsidRPr="009D7B3D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Desired</w:t>
            </w:r>
            <w:proofErr w:type="spellEnd"/>
            <w:r w:rsidRPr="009D7B3D">
              <w:rPr>
                <w:rFonts w:ascii="Times New Roman" w:hAnsi="Times New Roman" w:cs="Times New Roman"/>
                <w:spacing w:val="-10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9D7B3D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privileges</w:t>
            </w:r>
            <w:proofErr w:type="spellEnd"/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8793AE9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5899E6CB" w14:textId="77777777" w:rsidTr="00A27A32">
        <w:trPr>
          <w:trHeight w:val="121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88032" w14:textId="6CF48F83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6"/>
                <w:lang w:val="ro-MD"/>
              </w:rPr>
            </w:pPr>
          </w:p>
        </w:tc>
        <w:tc>
          <w:tcPr>
            <w:tcW w:w="4114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C86C2F" w14:textId="77777777" w:rsidR="00781F75" w:rsidRDefault="0009432C" w:rsidP="0009432C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340" w:hanging="199"/>
              <w:rPr>
                <w:rFonts w:ascii="Times New Roman" w:hAnsi="Times New Roman" w:cs="Times New Roman"/>
                <w:color w:val="0000CC"/>
                <w:sz w:val="20"/>
                <w:lang w:val="ro-MD"/>
              </w:rPr>
            </w:pPr>
            <w:r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R</w:t>
            </w:r>
            <w:r w:rsidRPr="0009432C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ezumat al personalului de conducere</w:t>
            </w:r>
          </w:p>
          <w:p w14:paraId="7277A239" w14:textId="77777777" w:rsidR="00886C84" w:rsidRDefault="00886C84" w:rsidP="00886C84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i/>
                <w:iCs/>
                <w:sz w:val="18"/>
                <w:lang w:val="ro-MD"/>
              </w:rPr>
            </w:pPr>
            <w:proofErr w:type="spellStart"/>
            <w:r w:rsidRPr="00886C84">
              <w:rPr>
                <w:rFonts w:ascii="Times New Roman" w:hAnsi="Times New Roman" w:cs="Times New Roman"/>
                <w:i/>
                <w:iCs/>
                <w:sz w:val="18"/>
                <w:lang w:val="ro-MD"/>
              </w:rPr>
              <w:t>Management_Personnel_Resume</w:t>
            </w:r>
            <w:proofErr w:type="spellEnd"/>
          </w:p>
          <w:p w14:paraId="72976488" w14:textId="77777777" w:rsidR="00886C84" w:rsidRPr="009D0AEC" w:rsidRDefault="00886C84" w:rsidP="00886C84">
            <w:pPr>
              <w:pStyle w:val="TableParagraph"/>
              <w:tabs>
                <w:tab w:val="left" w:pos="3607"/>
                <w:tab w:val="left" w:pos="9595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9D0AEC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Formularul 14 AAC/ </w:t>
            </w:r>
            <w:r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 xml:space="preserve">CAA </w:t>
            </w:r>
            <w:proofErr w:type="spellStart"/>
            <w:r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>Form</w:t>
            </w:r>
            <w:proofErr w:type="spellEnd"/>
            <w:r w:rsidRPr="009D0AEC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ro-MD"/>
              </w:rPr>
              <w:t xml:space="preserve"> </w:t>
            </w:r>
            <w:r w:rsidRPr="009D0AE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MD"/>
              </w:rPr>
              <w:t>14+dovezi</w:t>
            </w:r>
          </w:p>
          <w:p w14:paraId="10AAE3EB" w14:textId="04C73B3D" w:rsidR="00886C84" w:rsidRPr="00886C84" w:rsidRDefault="00886C84" w:rsidP="00886C84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226" w:hanging="113"/>
              <w:rPr>
                <w:rFonts w:ascii="Times New Roman" w:hAnsi="Times New Roman" w:cs="Times New Roman"/>
                <w:i/>
                <w:iCs/>
                <w:sz w:val="18"/>
                <w:lang w:val="ro-MD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67BA0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8F16704" w14:textId="47CB71D3" w:rsidR="00781F75" w:rsidRPr="002E7EF6" w:rsidRDefault="00000000" w:rsidP="00F86FF7">
            <w:pPr>
              <w:pStyle w:val="TableParagraph"/>
              <w:spacing w:before="18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749810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009DFA5" w14:textId="21543C39" w:rsidR="00781F75" w:rsidRPr="002E7EF6" w:rsidRDefault="00000000" w:rsidP="00282AEC">
            <w:pPr>
              <w:pStyle w:val="TableParagraph"/>
              <w:spacing w:before="18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21445282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CAMO.A.125(d)(1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5D57297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1B2031E6" w14:textId="77777777" w:rsidTr="00A27A32">
        <w:trPr>
          <w:trHeight w:val="154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7CEB8" w14:textId="07665C9C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21B92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888C0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D3305A" w14:textId="1563435E" w:rsidR="00781F75" w:rsidRPr="002E7EF6" w:rsidRDefault="00000000" w:rsidP="00F86FF7">
            <w:pPr>
              <w:pStyle w:val="TableParagraph"/>
              <w:spacing w:before="3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904671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CAMO.A.125(d)(2)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2B73F" w14:textId="2581DFA4" w:rsidR="00781F75" w:rsidRPr="002E7EF6" w:rsidRDefault="00000000" w:rsidP="00282AEC">
            <w:pPr>
              <w:pStyle w:val="TableParagraph"/>
              <w:spacing w:before="3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2269928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CAMO.A.125(d)(2)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B6CE1D2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593AC6BC" w14:textId="77777777" w:rsidTr="00A27A32">
        <w:trPr>
          <w:trHeight w:val="72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6FABA" w14:textId="2670E7DD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6D97E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A1738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099B0E" w14:textId="33834C0C" w:rsidR="00781F75" w:rsidRPr="002E7EF6" w:rsidRDefault="00000000" w:rsidP="00F86FF7">
            <w:pPr>
              <w:pStyle w:val="TableParagraph"/>
              <w:spacing w:before="3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1065710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CAMO.A.125(d)(3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8E4E83" w14:textId="6708F0C0" w:rsidR="00781F75" w:rsidRPr="002E7EF6" w:rsidRDefault="00000000" w:rsidP="00282AEC">
            <w:pPr>
              <w:pStyle w:val="TableParagraph"/>
              <w:spacing w:before="3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375549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CAMO.A.125(d)(3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66DD0A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4B0B86DB" w14:textId="77777777" w:rsidTr="00A27A32">
        <w:trPr>
          <w:trHeight w:val="131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70F09" w14:textId="7354E27E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38A5F5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3921A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48D113" w14:textId="678E80DF" w:rsidR="00781F75" w:rsidRPr="002E7EF6" w:rsidRDefault="00000000" w:rsidP="00F86FF7">
            <w:pPr>
              <w:pStyle w:val="TableParagraph"/>
              <w:spacing w:before="3" w:line="195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3888692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CAMO.A.125(d)(4)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89B9BF" w14:textId="09CDF040" w:rsidR="00781F75" w:rsidRPr="002E7EF6" w:rsidRDefault="00000000" w:rsidP="00282AEC">
            <w:pPr>
              <w:pStyle w:val="TableParagraph"/>
              <w:spacing w:before="3" w:line="195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241629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CAMO.A.125(d)(4)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A780F9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3D7C1903" w14:textId="77777777" w:rsidTr="00A27A32">
        <w:trPr>
          <w:trHeight w:val="178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15475" w14:textId="1231BDF6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1B844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6BF2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0FD35" w14:textId="429675E0" w:rsidR="00781F75" w:rsidRPr="002E7EF6" w:rsidRDefault="00000000" w:rsidP="00F86FF7">
            <w:pPr>
              <w:pStyle w:val="TableParagraph"/>
              <w:spacing w:before="2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8740830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CAMO.A.125(d)(5)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ECE9E" w14:textId="10E56A01" w:rsidR="00781F75" w:rsidRPr="002E7EF6" w:rsidRDefault="00000000" w:rsidP="00282AEC">
            <w:pPr>
              <w:pStyle w:val="TableParagraph"/>
              <w:spacing w:before="2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2083011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CAMO.A.125(d)(5)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A79609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109344B1" w14:textId="77777777" w:rsidTr="00A27A32">
        <w:trPr>
          <w:trHeight w:val="95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867D9" w14:textId="76BA9083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4CEEA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2D41B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FD545" w14:textId="3E5D98E0" w:rsidR="00781F75" w:rsidRPr="002E7EF6" w:rsidRDefault="00000000" w:rsidP="00F86FF7">
            <w:pPr>
              <w:pStyle w:val="TableParagraph"/>
              <w:spacing w:before="3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0419792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CAMO.A.125(e)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C57A28" w14:textId="5B652C6E" w:rsidR="00781F75" w:rsidRPr="002E7EF6" w:rsidRDefault="00000000" w:rsidP="00282AEC">
            <w:pPr>
              <w:pStyle w:val="TableParagraph"/>
              <w:spacing w:before="3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4532109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CAMO.A.125(e)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EC0BF4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3A45CEFE" w14:textId="77777777" w:rsidTr="00A27A32">
        <w:trPr>
          <w:trHeight w:val="36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F04DA" w14:textId="0D576FC1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2A1522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98F98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696AE" w14:textId="4BBE72C7" w:rsidR="00781F75" w:rsidRPr="002E7EF6" w:rsidRDefault="00000000" w:rsidP="00F86FF7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3046151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CAMO.A.125(f)</w:t>
            </w:r>
            <w:r w:rsidR="00781F75" w:rsidRPr="002E7EF6"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  <w:t>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F7098" w14:textId="2254CF74" w:rsidR="00781F75" w:rsidRPr="002E7EF6" w:rsidRDefault="00000000" w:rsidP="00282AEC">
            <w:pPr>
              <w:pStyle w:val="TableParagraph"/>
              <w:spacing w:before="3" w:line="192" w:lineRule="exact"/>
              <w:ind w:left="139"/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3997523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CAMO.A.125(f)</w:t>
            </w:r>
            <w:r w:rsidR="00781F75" w:rsidRPr="002E7EF6"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  <w:t>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9F59D3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764D6D33" w14:textId="77777777" w:rsidTr="00A27A32">
        <w:trPr>
          <w:trHeight w:val="60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2A9DC" w14:textId="2FBB265A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6"/>
                <w:lang w:val="ro-MD"/>
              </w:rPr>
            </w:pPr>
          </w:p>
        </w:tc>
        <w:tc>
          <w:tcPr>
            <w:tcW w:w="4114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B309F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4F31F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C4F97F3" w14:textId="1211EA18" w:rsidR="00781F75" w:rsidRPr="002E7EF6" w:rsidRDefault="00000000" w:rsidP="00F86FF7">
            <w:pPr>
              <w:pStyle w:val="TableParagraph"/>
              <w:spacing w:before="18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284009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484F4C8" w14:textId="797A48A2" w:rsidR="00781F75" w:rsidRPr="002E7EF6" w:rsidRDefault="00000000" w:rsidP="00282AEC">
            <w:pPr>
              <w:pStyle w:val="TableParagraph"/>
              <w:spacing w:before="18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8767738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CAMO.A.125(d)(1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AF7CA3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4CAE67A0" w14:textId="77777777" w:rsidTr="00A27A32">
        <w:trPr>
          <w:trHeight w:val="92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344A0" w14:textId="054B7D96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4C74C8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90183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2BC4CD" w14:textId="31BEEE84" w:rsidR="00781F75" w:rsidRPr="002E7EF6" w:rsidRDefault="00000000" w:rsidP="00F86FF7">
            <w:pPr>
              <w:pStyle w:val="TableParagraph"/>
              <w:spacing w:before="3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3606538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CAMO.A.125(d)(2)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29A784" w14:textId="66BCD9E4" w:rsidR="00781F75" w:rsidRPr="002E7EF6" w:rsidRDefault="00000000" w:rsidP="00282AEC">
            <w:pPr>
              <w:pStyle w:val="TableParagraph"/>
              <w:spacing w:before="3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9926901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CAMO.A.125(d)(2)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D0C51E4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23555578" w14:textId="77777777" w:rsidTr="00A27A32">
        <w:trPr>
          <w:trHeight w:val="293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CA501F" w14:textId="784A422F" w:rsidR="00781F75" w:rsidRPr="004D37DF" w:rsidRDefault="00781F75" w:rsidP="00E62C05">
            <w:pPr>
              <w:pStyle w:val="TableParagraph"/>
              <w:ind w:left="128"/>
              <w:rPr>
                <w:rFonts w:ascii="Times New Roman" w:hAnsi="Times New Roman" w:cs="Times New Roman"/>
                <w:b/>
                <w:i/>
                <w:sz w:val="20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09DC9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210C6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2A2CDD" w14:textId="3E8D4B06" w:rsidR="00781F75" w:rsidRPr="002E7EF6" w:rsidRDefault="00000000" w:rsidP="00E62C05">
            <w:pPr>
              <w:pStyle w:val="TableParagraph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4306186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CAMO.A.125(d)(3</w:t>
            </w:r>
          </w:p>
          <w:p w14:paraId="3E07BEDA" w14:textId="3F445C67" w:rsidR="00781F75" w:rsidRPr="002E7EF6" w:rsidRDefault="00000000" w:rsidP="00E62C05">
            <w:pPr>
              <w:pStyle w:val="TableParagraph"/>
              <w:spacing w:line="195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3445471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CAMO.A.125(d)(4)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17D3F" w14:textId="78306C9A" w:rsidR="00781F75" w:rsidRPr="002E7EF6" w:rsidRDefault="00000000" w:rsidP="00282AEC">
            <w:pPr>
              <w:pStyle w:val="TableParagraph"/>
              <w:spacing w:line="180" w:lineRule="atLeas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9675841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CAMO.A.125(d)(3</w:t>
            </w:r>
          </w:p>
          <w:p w14:paraId="679EC1BC" w14:textId="6E359DAA" w:rsidR="00781F75" w:rsidRPr="002E7EF6" w:rsidRDefault="00000000" w:rsidP="00282AEC">
            <w:pPr>
              <w:pStyle w:val="TableParagraph"/>
              <w:spacing w:line="180" w:lineRule="atLeas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965572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CAMO.A.125(d)(4)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07B400F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215EE366" w14:textId="77777777" w:rsidTr="00A27A32">
        <w:trPr>
          <w:trHeight w:val="102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CA427" w14:textId="77777777" w:rsidR="00781F75" w:rsidRPr="004D37DF" w:rsidRDefault="00781F75" w:rsidP="00E62C05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2318E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63CFB5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24124B" w14:textId="4E3139C9" w:rsidR="00781F75" w:rsidRPr="002E7EF6" w:rsidRDefault="00000000" w:rsidP="00E62C05">
            <w:pPr>
              <w:pStyle w:val="TableParagraph"/>
              <w:spacing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8631242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CAMO.A.125(d)(5)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EA249" w14:textId="31619D0A" w:rsidR="00781F75" w:rsidRPr="002E7EF6" w:rsidRDefault="00000000" w:rsidP="00282AEC">
            <w:pPr>
              <w:pStyle w:val="TableParagraph"/>
              <w:spacing w:line="180" w:lineRule="atLeas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7855707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CAMO.A.125(d)(5)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049898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2EED3DEB" w14:textId="77777777" w:rsidTr="00A27A32">
        <w:trPr>
          <w:trHeight w:val="162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469446" w14:textId="77777777" w:rsidR="00781F75" w:rsidRPr="004D37DF" w:rsidRDefault="00781F75" w:rsidP="00E62C05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32190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1B6CDF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CA5DE" w14:textId="3370C888" w:rsidR="00781F75" w:rsidRPr="002E7EF6" w:rsidRDefault="00000000" w:rsidP="00E62C05">
            <w:pPr>
              <w:pStyle w:val="TableParagraph"/>
              <w:spacing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4647367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CAMO.A.125(e)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3FD0E" w14:textId="2F3C5549" w:rsidR="00781F75" w:rsidRPr="002E7EF6" w:rsidRDefault="00000000" w:rsidP="00282AEC">
            <w:pPr>
              <w:pStyle w:val="TableParagraph"/>
              <w:spacing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8780804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CAMO.A.125(e)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6FDFE6" w14:textId="77777777" w:rsidR="00781F75" w:rsidRPr="004D37DF" w:rsidRDefault="00781F75" w:rsidP="00E62C05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59949FC2" w14:textId="77777777" w:rsidTr="00A27A32">
        <w:trPr>
          <w:trHeight w:val="80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D1F29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149FA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FCCBF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E7574" w14:textId="68611D30" w:rsidR="00781F75" w:rsidRPr="002E7EF6" w:rsidRDefault="00000000" w:rsidP="00F86FF7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21376819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CAMO.A.125(f)</w:t>
            </w:r>
            <w:r w:rsidR="00781F75" w:rsidRPr="002E7EF6"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  <w:t>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CDA94" w14:textId="4ABF461B" w:rsidR="00781F75" w:rsidRPr="002E7EF6" w:rsidRDefault="00000000" w:rsidP="00282AEC">
            <w:pPr>
              <w:pStyle w:val="TableParagraph"/>
              <w:spacing w:before="3" w:line="192" w:lineRule="exact"/>
              <w:ind w:left="139"/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2924447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CAMO.A.125(f)</w:t>
            </w:r>
            <w:r w:rsidR="00781F75" w:rsidRPr="002E7EF6"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  <w:t>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DBA27C6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7649232B" w14:textId="77777777" w:rsidTr="00A27A32">
        <w:trPr>
          <w:trHeight w:val="126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1C499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6"/>
                <w:lang w:val="ro-MD"/>
              </w:rPr>
            </w:pPr>
          </w:p>
        </w:tc>
        <w:tc>
          <w:tcPr>
            <w:tcW w:w="4114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FE35E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E2796C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8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858E9C5" w14:textId="58BE88A8" w:rsidR="00781F75" w:rsidRPr="002E7EF6" w:rsidRDefault="00000000" w:rsidP="00F86FF7">
            <w:pPr>
              <w:pStyle w:val="TableParagraph"/>
              <w:spacing w:before="18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561483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60CF39E" w14:textId="77E3F948" w:rsidR="00781F75" w:rsidRPr="002E7EF6" w:rsidRDefault="00000000" w:rsidP="00282AEC">
            <w:pPr>
              <w:pStyle w:val="TableParagraph"/>
              <w:spacing w:before="18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8509438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CAMO.A.125(d)(1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EAF86B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00C907FF" w14:textId="77777777" w:rsidTr="00A27A32">
        <w:trPr>
          <w:trHeight w:val="171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723F3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B20E1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793E77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E3632" w14:textId="3F050DA1" w:rsidR="00781F75" w:rsidRPr="002E7EF6" w:rsidRDefault="00000000" w:rsidP="00F86FF7">
            <w:pPr>
              <w:pStyle w:val="TableParagraph"/>
              <w:spacing w:before="3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9405568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CAMO.A.125(d)(2)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51E345" w14:textId="0B67D6DC" w:rsidR="00781F75" w:rsidRPr="002E7EF6" w:rsidRDefault="00000000" w:rsidP="00282AEC">
            <w:pPr>
              <w:pStyle w:val="TableParagraph"/>
              <w:spacing w:before="3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9852377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CAMO.A.125(d)(2)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D88B65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758ED3EB" w14:textId="77777777" w:rsidTr="00A27A32">
        <w:trPr>
          <w:trHeight w:val="90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47F01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C91A23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FC8EA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FA5426" w14:textId="60A32012" w:rsidR="00781F75" w:rsidRPr="002E7EF6" w:rsidRDefault="00000000" w:rsidP="00F86FF7">
            <w:pPr>
              <w:pStyle w:val="TableParagraph"/>
              <w:spacing w:before="3" w:line="195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7534309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CAMO.A.125(d)(3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7AEC5A" w14:textId="23DEC331" w:rsidR="00781F75" w:rsidRPr="002E7EF6" w:rsidRDefault="00000000" w:rsidP="00282AEC">
            <w:pPr>
              <w:pStyle w:val="TableParagraph"/>
              <w:spacing w:before="3" w:line="195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0948999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CAMO.A.125(d)(3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5CA1B87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7C9D691E" w14:textId="77777777" w:rsidTr="00A27A32">
        <w:trPr>
          <w:trHeight w:val="219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4E253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B38AF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CA63B1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F8081" w14:textId="73AAA758" w:rsidR="00781F75" w:rsidRPr="002E7EF6" w:rsidRDefault="00000000" w:rsidP="00F86FF7">
            <w:pPr>
              <w:pStyle w:val="TableParagraph"/>
              <w:spacing w:before="2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239102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CAMO.A.125(d)(4)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D18A70" w14:textId="077F833D" w:rsidR="00781F75" w:rsidRPr="002E7EF6" w:rsidRDefault="00000000" w:rsidP="00282AEC">
            <w:pPr>
              <w:pStyle w:val="TableParagraph"/>
              <w:spacing w:before="2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590847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CAMO.A.125(d)(4)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B8BFA8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65018CDF" w14:textId="77777777" w:rsidTr="00A27A32">
        <w:trPr>
          <w:trHeight w:val="182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6A2FA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72D0E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862E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880D38" w14:textId="243AB73D" w:rsidR="00781F75" w:rsidRPr="002E7EF6" w:rsidRDefault="00000000" w:rsidP="00F86FF7">
            <w:pPr>
              <w:pStyle w:val="TableParagraph"/>
              <w:spacing w:before="3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2418999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CAMO.A.125(d)(5)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FDF22" w14:textId="511063A3" w:rsidR="00781F75" w:rsidRPr="002E7EF6" w:rsidRDefault="00000000" w:rsidP="00282AEC">
            <w:pPr>
              <w:pStyle w:val="TableParagraph"/>
              <w:spacing w:before="3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4849869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CAMO.A.125(d)(5)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FCFE142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23378A05" w14:textId="77777777" w:rsidTr="00A27A32">
        <w:trPr>
          <w:trHeight w:val="86"/>
        </w:trPr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6366F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2F79F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26A8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E6A41" w14:textId="598DC8A8" w:rsidR="00781F75" w:rsidRPr="002E7EF6" w:rsidRDefault="00000000" w:rsidP="00F86FF7">
            <w:pPr>
              <w:pStyle w:val="TableParagraph"/>
              <w:spacing w:before="3" w:line="197" w:lineRule="exact"/>
              <w:ind w:left="132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-10225487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CAMO.A.125(e)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F20F2" w14:textId="13A37AB6" w:rsidR="00781F75" w:rsidRPr="002E7EF6" w:rsidRDefault="00000000" w:rsidP="00282AEC">
            <w:pPr>
              <w:pStyle w:val="TableParagraph"/>
              <w:spacing w:before="3" w:line="197" w:lineRule="exact"/>
              <w:ind w:left="139"/>
              <w:rPr>
                <w:rFonts w:ascii="Times New Roman" w:hAnsi="Times New Roman" w:cs="Times New Roman"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648550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CAMO.A.125(e)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5DFBBE0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781F75" w:rsidRPr="004D37DF" w14:paraId="48F74203" w14:textId="77777777" w:rsidTr="00A27A32">
        <w:trPr>
          <w:trHeight w:val="145"/>
        </w:trPr>
        <w:tc>
          <w:tcPr>
            <w:tcW w:w="13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6AF38" w14:textId="77777777" w:rsidR="00781F75" w:rsidRPr="004D37DF" w:rsidRDefault="00781F75" w:rsidP="000A4371">
            <w:pPr>
              <w:pStyle w:val="TableParagraph"/>
              <w:rPr>
                <w:rFonts w:ascii="Times New Roman" w:hAnsi="Times New Roman" w:cs="Times New Roman"/>
                <w:sz w:val="14"/>
                <w:lang w:val="ro-MD"/>
              </w:rPr>
            </w:pPr>
          </w:p>
        </w:tc>
        <w:tc>
          <w:tcPr>
            <w:tcW w:w="411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CC32D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841EE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  <w:tc>
          <w:tcPr>
            <w:tcW w:w="3966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62439" w14:textId="4DB90D4F" w:rsidR="00781F75" w:rsidRPr="002E7EF6" w:rsidRDefault="00000000" w:rsidP="00F86FF7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6992840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CAMO.A.125(f)</w:t>
            </w:r>
            <w:r w:rsidR="00781F75" w:rsidRPr="002E7EF6"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  <w:t>)</w:t>
            </w:r>
          </w:p>
        </w:tc>
        <w:tc>
          <w:tcPr>
            <w:tcW w:w="396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87399" w14:textId="16581132" w:rsidR="00781F75" w:rsidRPr="002E7EF6" w:rsidRDefault="00000000" w:rsidP="00282AEC">
            <w:pPr>
              <w:pStyle w:val="TableParagraph"/>
              <w:spacing w:before="3" w:line="192" w:lineRule="exact"/>
              <w:ind w:left="139"/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</w:pPr>
            <w:sdt>
              <w:sdtPr>
                <w:rPr>
                  <w:rFonts w:ascii="Times New Roman" w:hAnsi="Times New Roman" w:cs="Times New Roman"/>
                  <w:sz w:val="15"/>
                  <w:szCs w:val="15"/>
                  <w:lang w:val="ro-MD"/>
                </w:rPr>
                <w:id w:val="1696907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81F75" w:rsidRPr="002E7EF6">
                  <w:rPr>
                    <w:rFonts w:ascii="Segoe UI Symbol" w:eastAsia="MS Gothic" w:hAnsi="Segoe UI Symbol" w:cs="Segoe UI Symbol"/>
                    <w:sz w:val="15"/>
                    <w:szCs w:val="15"/>
                    <w:lang w:val="ro-MD"/>
                  </w:rPr>
                  <w:t>☐</w:t>
                </w:r>
              </w:sdtContent>
            </w:sdt>
            <w:r w:rsidR="00781F75" w:rsidRPr="002E7EF6">
              <w:rPr>
                <w:rFonts w:ascii="Times New Roman" w:hAnsi="Times New Roman" w:cs="Times New Roman"/>
                <w:sz w:val="15"/>
                <w:szCs w:val="15"/>
                <w:lang w:val="ro-MD"/>
              </w:rPr>
              <w:t xml:space="preserve"> CAMO.A.125(f)</w:t>
            </w:r>
            <w:r w:rsidR="00781F75" w:rsidRPr="002E7EF6">
              <w:rPr>
                <w:rFonts w:ascii="Times New Roman" w:hAnsi="Times New Roman" w:cs="Times New Roman"/>
                <w:i/>
                <w:sz w:val="15"/>
                <w:szCs w:val="15"/>
                <w:lang w:val="ro-MD"/>
              </w:rPr>
              <w:t>)</w:t>
            </w:r>
          </w:p>
        </w:tc>
        <w:tc>
          <w:tcPr>
            <w:tcW w:w="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37AD11" w14:textId="77777777" w:rsidR="00781F75" w:rsidRPr="004D37DF" w:rsidRDefault="00781F75" w:rsidP="000A4371">
            <w:pPr>
              <w:rPr>
                <w:rFonts w:ascii="Times New Roman" w:hAnsi="Times New Roman" w:cs="Times New Roman"/>
                <w:sz w:val="2"/>
                <w:szCs w:val="2"/>
                <w:lang w:val="ro-MD"/>
              </w:rPr>
            </w:pPr>
          </w:p>
        </w:tc>
      </w:tr>
      <w:tr w:rsidR="009D7B3D" w:rsidRPr="004D37DF" w14:paraId="6835F606" w14:textId="77777777" w:rsidTr="007A5880">
        <w:trPr>
          <w:trHeight w:val="215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51C4DA" w14:textId="7638A900" w:rsidR="009D7B3D" w:rsidRPr="00336E5F" w:rsidRDefault="009D7B3D" w:rsidP="00630D11">
            <w:pPr>
              <w:pStyle w:val="TableParagraph"/>
              <w:ind w:left="128"/>
              <w:rPr>
                <w:rFonts w:ascii="Times New Roman" w:hAnsi="Times New Roman" w:cs="Times New Roman"/>
                <w:b/>
                <w:color w:val="0000CC"/>
                <w:sz w:val="20"/>
                <w:lang w:val="ro-MD"/>
              </w:rPr>
            </w:pPr>
            <w:r w:rsidRPr="00336E5F">
              <w:rPr>
                <w:rFonts w:ascii="Times New Roman" w:hAnsi="Times New Roman" w:cs="Times New Roman"/>
                <w:b/>
                <w:color w:val="0000CC"/>
                <w:sz w:val="20"/>
                <w:lang w:val="ro-MD"/>
              </w:rPr>
              <w:t>Declarația solicitantului/</w:t>
            </w:r>
          </w:p>
          <w:p w14:paraId="51540A92" w14:textId="1C0BB94C" w:rsidR="009D7B3D" w:rsidRPr="00336E5F" w:rsidRDefault="009D7B3D" w:rsidP="00630D11">
            <w:pPr>
              <w:pStyle w:val="TableParagraph"/>
              <w:ind w:left="128"/>
              <w:rPr>
                <w:rFonts w:ascii="Times New Roman" w:hAnsi="Times New Roman" w:cs="Times New Roman"/>
                <w:color w:val="0000CC"/>
                <w:sz w:val="18"/>
                <w:szCs w:val="18"/>
                <w:lang w:val="ro-MD"/>
              </w:rPr>
            </w:pPr>
            <w:r w:rsidRPr="00336E5F">
              <w:rPr>
                <w:rFonts w:ascii="Times New Roman" w:hAnsi="Times New Roman" w:cs="Times New Roman"/>
                <w:b/>
                <w:i/>
                <w:color w:val="0000CC"/>
                <w:sz w:val="18"/>
                <w:szCs w:val="18"/>
                <w:lang w:val="ro-MD"/>
              </w:rPr>
              <w:t>Applicant’s declaration</w:t>
            </w:r>
          </w:p>
        </w:tc>
        <w:tc>
          <w:tcPr>
            <w:tcW w:w="13748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D4A23" w14:textId="77777777" w:rsidR="009D7B3D" w:rsidRPr="00336E5F" w:rsidRDefault="009D7B3D" w:rsidP="009D7B3D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137"/>
              <w:rPr>
                <w:rFonts w:ascii="Times New Roman" w:hAnsi="Times New Roman" w:cs="Times New Roman"/>
                <w:color w:val="0000CC"/>
                <w:sz w:val="20"/>
                <w:lang w:val="ro-MD"/>
              </w:rPr>
            </w:pPr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 xml:space="preserve">Declar că informațiile și documentele anexate sunt complete și corecte și că organizația va asigura conformarea continuă cu cerințele părții CAMO / </w:t>
            </w:r>
          </w:p>
          <w:p w14:paraId="12D4C49B" w14:textId="69C3F8D1" w:rsidR="009D7B3D" w:rsidRPr="00336E5F" w:rsidRDefault="009D7B3D" w:rsidP="009D7B3D">
            <w:pPr>
              <w:pStyle w:val="TableParagraph"/>
              <w:tabs>
                <w:tab w:val="left" w:pos="3616"/>
                <w:tab w:val="left" w:pos="9580"/>
              </w:tabs>
              <w:spacing w:line="229" w:lineRule="exact"/>
              <w:ind w:left="137"/>
              <w:rPr>
                <w:rFonts w:ascii="Times New Roman" w:hAnsi="Times New Roman" w:cs="Times New Roman"/>
                <w:color w:val="0000CC"/>
                <w:sz w:val="16"/>
                <w:szCs w:val="16"/>
                <w:lang w:val="ro-MD"/>
              </w:rPr>
            </w:pPr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I declare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that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the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information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and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supporting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documents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attached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are complete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and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accurate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and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that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the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organisation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will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ensure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continued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compliance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with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 xml:space="preserve"> Part-CAMO </w:t>
            </w:r>
            <w:proofErr w:type="spellStart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requirements</w:t>
            </w:r>
            <w:proofErr w:type="spellEnd"/>
            <w:r w:rsidRPr="00336E5F">
              <w:rPr>
                <w:rFonts w:ascii="Times New Roman" w:hAnsi="Times New Roman" w:cs="Times New Roman"/>
                <w:i/>
                <w:color w:val="0000CC"/>
                <w:sz w:val="18"/>
                <w:szCs w:val="18"/>
                <w:lang w:val="ro-MD"/>
              </w:rPr>
              <w:t>.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7872F80" w14:textId="77777777" w:rsidR="009D7B3D" w:rsidRPr="004D37DF" w:rsidRDefault="009D7B3D" w:rsidP="000A43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30D11" w:rsidRPr="004D37DF" w14:paraId="1835D082" w14:textId="77777777" w:rsidTr="00080316">
        <w:trPr>
          <w:trHeight w:val="215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369AD" w14:textId="77777777" w:rsidR="00630D11" w:rsidRPr="00336E5F" w:rsidRDefault="00630D11" w:rsidP="000A4371">
            <w:pPr>
              <w:pStyle w:val="TableParagraph"/>
              <w:rPr>
                <w:rFonts w:ascii="Times New Roman" w:hAnsi="Times New Roman" w:cs="Times New Roman"/>
                <w:color w:val="0000CC"/>
                <w:sz w:val="14"/>
                <w:lang w:val="ro-MD"/>
              </w:rPr>
            </w:pP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9D403" w14:textId="12F01CDC" w:rsidR="00630D11" w:rsidRPr="00336E5F" w:rsidRDefault="00FA53CA" w:rsidP="00FA53CA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color w:val="0000CC"/>
                <w:sz w:val="20"/>
                <w:lang w:val="ro-MD"/>
              </w:rPr>
            </w:pPr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Numele</w:t>
            </w:r>
            <w:r w:rsidR="00AE75F2"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 xml:space="preserve"> </w:t>
            </w:r>
            <w:r w:rsidR="00080316"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/</w:t>
            </w:r>
            <w:r w:rsidR="00080316" w:rsidRPr="00336E5F">
              <w:rPr>
                <w:rFonts w:ascii="Times New Roman" w:hAnsi="Times New Roman" w:cs="Times New Roman"/>
                <w:b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proofErr w:type="spellStart"/>
            <w:r w:rsidR="00AE75F2" w:rsidRPr="00336E5F">
              <w:rPr>
                <w:rFonts w:ascii="Times New Roman" w:hAnsi="Times New Roman" w:cs="Times New Roman"/>
                <w:bCs/>
                <w:i/>
                <w:color w:val="0000CC"/>
                <w:sz w:val="18"/>
                <w:szCs w:val="18"/>
                <w:lang w:val="ro-MD"/>
              </w:rPr>
              <w:t>Name</w:t>
            </w:r>
            <w:proofErr w:type="spellEnd"/>
            <w:r w:rsidR="00080316" w:rsidRPr="00336E5F">
              <w:rPr>
                <w:rFonts w:ascii="Times New Roman" w:hAnsi="Times New Roman" w:cs="Times New Roman"/>
                <w:bCs/>
                <w:i/>
                <w:color w:val="0000CC"/>
                <w:sz w:val="18"/>
                <w:szCs w:val="18"/>
                <w:lang w:val="ro-MD"/>
              </w:rPr>
              <w:t xml:space="preserve"> </w:t>
            </w:r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..........................................</w:t>
            </w:r>
            <w:r w:rsidR="00080316"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............................</w:t>
            </w:r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.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A33196" w14:textId="77777777" w:rsidR="00AE75F2" w:rsidRPr="00336E5F" w:rsidRDefault="00FA53CA" w:rsidP="00FA53CA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</w:pPr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Funcție</w:t>
            </w:r>
            <w:r w:rsidRPr="00336E5F">
              <w:rPr>
                <w:b/>
                <w:color w:val="0000CC"/>
                <w:sz w:val="18"/>
              </w:rPr>
              <w:t xml:space="preserve"> / </w:t>
            </w:r>
            <w:proofErr w:type="spellStart"/>
            <w:r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Position</w:t>
            </w:r>
            <w:proofErr w:type="spellEnd"/>
            <w:r w:rsidR="00080316"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 xml:space="preserve"> </w:t>
            </w:r>
          </w:p>
          <w:p w14:paraId="2247397A" w14:textId="208FD9CC" w:rsidR="00630D11" w:rsidRPr="00336E5F" w:rsidRDefault="00080316" w:rsidP="00FA53CA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color w:val="0000CC"/>
                <w:sz w:val="16"/>
                <w:szCs w:val="16"/>
                <w:lang w:val="ro-MD"/>
              </w:rPr>
            </w:pPr>
            <w:r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.......................</w:t>
            </w:r>
            <w:r w:rsidR="00AE75F2"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......</w:t>
            </w:r>
            <w:r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................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02715" w14:textId="77777777" w:rsidR="00AE75F2" w:rsidRPr="00336E5F" w:rsidRDefault="00FA53CA" w:rsidP="00FA53CA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</w:pPr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Semnătura /</w:t>
            </w:r>
            <w:r w:rsidRPr="00336E5F">
              <w:rPr>
                <w:b/>
                <w:color w:val="0000CC"/>
                <w:sz w:val="18"/>
              </w:rPr>
              <w:t xml:space="preserve"> </w:t>
            </w:r>
            <w:proofErr w:type="spellStart"/>
            <w:r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Signature</w:t>
            </w:r>
            <w:proofErr w:type="spellEnd"/>
          </w:p>
          <w:p w14:paraId="2174D49D" w14:textId="14B23677" w:rsidR="00630D11" w:rsidRPr="00336E5F" w:rsidRDefault="00080316" w:rsidP="00FA53CA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color w:val="0000CC"/>
                <w:sz w:val="16"/>
                <w:szCs w:val="16"/>
                <w:lang w:val="ro-MD"/>
              </w:rPr>
            </w:pPr>
            <w:r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..............................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1A370" w14:textId="77777777" w:rsidR="00AE75F2" w:rsidRPr="00336E5F" w:rsidRDefault="00FA53CA" w:rsidP="00FA53CA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</w:pPr>
            <w:r w:rsidRPr="00336E5F">
              <w:rPr>
                <w:rFonts w:ascii="Times New Roman" w:hAnsi="Times New Roman" w:cs="Times New Roman"/>
                <w:color w:val="0000CC"/>
                <w:sz w:val="20"/>
                <w:lang w:val="ro-MD"/>
              </w:rPr>
              <w:t>Data /</w:t>
            </w:r>
            <w:r w:rsidRPr="00336E5F">
              <w:rPr>
                <w:b/>
                <w:color w:val="0000CC"/>
                <w:sz w:val="18"/>
              </w:rPr>
              <w:t xml:space="preserve"> </w:t>
            </w:r>
            <w:r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Date</w:t>
            </w:r>
            <w:r w:rsidR="00080316"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 xml:space="preserve"> </w:t>
            </w:r>
          </w:p>
          <w:p w14:paraId="1A0D55F7" w14:textId="19481EC8" w:rsidR="00630D11" w:rsidRPr="00336E5F" w:rsidRDefault="00080316" w:rsidP="00FA53CA">
            <w:pPr>
              <w:pStyle w:val="TableParagraph"/>
              <w:spacing w:before="3" w:line="192" w:lineRule="exact"/>
              <w:ind w:left="132"/>
              <w:rPr>
                <w:rFonts w:ascii="Times New Roman" w:hAnsi="Times New Roman" w:cs="Times New Roman"/>
                <w:color w:val="0000CC"/>
                <w:sz w:val="16"/>
                <w:szCs w:val="16"/>
                <w:lang w:val="ro-MD"/>
              </w:rPr>
            </w:pPr>
            <w:r w:rsidRPr="00336E5F">
              <w:rPr>
                <w:rFonts w:ascii="Times New Roman" w:hAnsi="Times New Roman" w:cs="Times New Roman"/>
                <w:i/>
                <w:iCs/>
                <w:color w:val="0000CC"/>
                <w:sz w:val="18"/>
                <w:szCs w:val="18"/>
                <w:lang w:val="ro-MD"/>
              </w:rPr>
              <w:t>......................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CA7B0C9" w14:textId="77777777" w:rsidR="00630D11" w:rsidRPr="004D37DF" w:rsidRDefault="00630D11" w:rsidP="000A43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91F8FD4" w14:textId="6824739F" w:rsidR="0099377E" w:rsidRPr="00AD7A8B" w:rsidRDefault="00816A8B" w:rsidP="00EC7CDD">
      <w:pPr>
        <w:tabs>
          <w:tab w:val="clear" w:pos="1080"/>
          <w:tab w:val="clear" w:pos="1560"/>
        </w:tabs>
        <w:spacing w:line="278" w:lineRule="auto"/>
        <w:ind w:left="142"/>
        <w:jc w:val="left"/>
        <w:rPr>
          <w:rFonts w:ascii="Times New Roman" w:hAnsi="Times New Roman" w:cs="Times New Roman"/>
          <w:b/>
          <w:bCs/>
        </w:rPr>
        <w:sectPr w:rsidR="0099377E" w:rsidRPr="00AD7A8B" w:rsidSect="00E42A64">
          <w:pgSz w:w="16838" w:h="11906" w:orient="landscape" w:code="9"/>
          <w:pgMar w:top="1134" w:right="386" w:bottom="567" w:left="1134" w:header="426" w:footer="192" w:gutter="0"/>
          <w:pgNumType w:start="26"/>
          <w:cols w:space="720"/>
          <w:docGrid w:linePitch="326"/>
        </w:sectPr>
      </w:pPr>
      <w:r w:rsidRPr="004D37D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231E9" w:rsidRPr="00AD7A8B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Anexa 1C la Formularul 2 AAC/ Ed. 01// </w:t>
      </w:r>
      <w:r w:rsidR="004B74CE" w:rsidRPr="00D34B53">
        <w:rPr>
          <w:rFonts w:ascii="Times New Roman" w:hAnsi="Times New Roman" w:cs="Times New Roman"/>
          <w:bCs/>
          <w:color w:val="0B03AD"/>
          <w:spacing w:val="-1"/>
          <w:sz w:val="20"/>
          <w:szCs w:val="20"/>
        </w:rPr>
        <w:t>mart</w:t>
      </w:r>
      <w:r w:rsidR="00E231E9" w:rsidRPr="00D34B53">
        <w:rPr>
          <w:rFonts w:ascii="Times New Roman" w:hAnsi="Times New Roman" w:cs="Times New Roman"/>
          <w:bCs/>
          <w:color w:val="0B03AD"/>
          <w:spacing w:val="-1"/>
          <w:sz w:val="20"/>
          <w:szCs w:val="20"/>
        </w:rPr>
        <w:t xml:space="preserve">ie </w:t>
      </w:r>
      <w:r w:rsidR="00E231E9" w:rsidRPr="00AD7A8B">
        <w:rPr>
          <w:rFonts w:ascii="Times New Roman" w:hAnsi="Times New Roman" w:cs="Times New Roman"/>
          <w:bCs/>
          <w:spacing w:val="-1"/>
          <w:sz w:val="20"/>
          <w:szCs w:val="20"/>
        </w:rPr>
        <w:t>2026 /</w:t>
      </w:r>
      <w:r w:rsidR="00E231E9" w:rsidRPr="00AD7A8B">
        <w:rPr>
          <w:rFonts w:ascii="Times New Roman" w:hAnsi="Times New Roman" w:cs="Times New Roman"/>
          <w:b/>
          <w:spacing w:val="-1"/>
          <w:sz w:val="16"/>
        </w:rPr>
        <w:t xml:space="preserve"> </w:t>
      </w:r>
      <w:proofErr w:type="spellStart"/>
      <w:r w:rsidR="00E231E9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>Annex</w:t>
      </w:r>
      <w:proofErr w:type="spellEnd"/>
      <w:r w:rsidR="00E231E9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r w:rsidR="00836395">
        <w:rPr>
          <w:rFonts w:ascii="Times New Roman" w:hAnsi="Times New Roman" w:cs="Times New Roman"/>
          <w:bCs/>
          <w:i/>
          <w:iCs/>
          <w:sz w:val="18"/>
          <w:szCs w:val="18"/>
        </w:rPr>
        <w:t>1C</w:t>
      </w:r>
      <w:r w:rsidR="00E231E9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to CAA </w:t>
      </w:r>
      <w:proofErr w:type="spellStart"/>
      <w:r w:rsidR="00E231E9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>Form</w:t>
      </w:r>
      <w:proofErr w:type="spellEnd"/>
      <w:r w:rsidR="00E231E9" w:rsidRPr="00AD7A8B">
        <w:rPr>
          <w:rFonts w:ascii="Times New Roman" w:hAnsi="Times New Roman" w:cs="Times New Roman"/>
          <w:bCs/>
          <w:i/>
          <w:iCs/>
          <w:spacing w:val="1"/>
          <w:sz w:val="18"/>
          <w:szCs w:val="18"/>
        </w:rPr>
        <w:t xml:space="preserve"> </w:t>
      </w:r>
      <w:r w:rsidR="00E231E9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>2/ Ed.</w:t>
      </w:r>
      <w:r w:rsidR="00E231E9" w:rsidRPr="00AD7A8B">
        <w:rPr>
          <w:rFonts w:ascii="Times New Roman" w:hAnsi="Times New Roman" w:cs="Times New Roman"/>
          <w:bCs/>
          <w:i/>
          <w:iCs/>
          <w:spacing w:val="-3"/>
          <w:sz w:val="18"/>
          <w:szCs w:val="18"/>
        </w:rPr>
        <w:t xml:space="preserve"> </w:t>
      </w:r>
      <w:r w:rsidR="00E231E9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01// </w:t>
      </w:r>
      <w:proofErr w:type="spellStart"/>
      <w:r w:rsidR="004B74CE" w:rsidRPr="00D34B53">
        <w:rPr>
          <w:rFonts w:ascii="Times New Roman" w:hAnsi="Times New Roman" w:cs="Times New Roman"/>
          <w:bCs/>
          <w:i/>
          <w:iCs/>
          <w:color w:val="0B03AD"/>
          <w:sz w:val="18"/>
          <w:szCs w:val="18"/>
        </w:rPr>
        <w:t>March</w:t>
      </w:r>
      <w:proofErr w:type="spellEnd"/>
      <w:r w:rsidR="00E231E9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2026</w:t>
      </w:r>
      <w:r w:rsidR="002340C4" w:rsidRPr="00AD7A8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2340C4" w:rsidRPr="00AD7A8B">
        <w:rPr>
          <w:rFonts w:ascii="Times New Roman" w:hAnsi="Times New Roman" w:cs="Times New Roman"/>
          <w:b/>
          <w:sz w:val="18"/>
        </w:rPr>
        <w:t>pag 2</w:t>
      </w:r>
      <w:r w:rsidR="002340C4" w:rsidRPr="00AD7A8B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="002340C4" w:rsidRPr="00AD7A8B">
        <w:rPr>
          <w:rFonts w:ascii="Times New Roman" w:hAnsi="Times New Roman" w:cs="Times New Roman"/>
          <w:b/>
          <w:sz w:val="18"/>
        </w:rPr>
        <w:t>/</w:t>
      </w:r>
      <w:r w:rsidR="002340C4" w:rsidRPr="00AD7A8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="002340C4" w:rsidRPr="00AD7A8B">
        <w:rPr>
          <w:rFonts w:ascii="Times New Roman" w:hAnsi="Times New Roman" w:cs="Times New Roman"/>
          <w:b/>
          <w:sz w:val="18"/>
        </w:rPr>
        <w:t>2</w:t>
      </w:r>
      <w:r w:rsidR="002340C4" w:rsidRPr="00AD7A8B">
        <w:rPr>
          <w:rFonts w:ascii="Times New Roman" w:hAnsi="Times New Roman" w:cs="Times New Roman"/>
          <w:b/>
          <w:bCs/>
        </w:rPr>
        <w:t xml:space="preserve">                  </w:t>
      </w:r>
    </w:p>
    <w:p w14:paraId="3668AB90" w14:textId="22B49E10" w:rsidR="004E0F00" w:rsidRPr="000A4D2A" w:rsidRDefault="004E0F00" w:rsidP="00220489">
      <w:pPr>
        <w:pStyle w:val="Heading2"/>
        <w:ind w:right="282"/>
        <w:rPr>
          <w:rFonts w:asciiTheme="majorBidi" w:hAnsiTheme="majorBidi"/>
          <w:b/>
          <w:bCs/>
        </w:rPr>
      </w:pPr>
    </w:p>
    <w:sectPr w:rsidR="004E0F00" w:rsidRPr="000A4D2A" w:rsidSect="00D025FA">
      <w:pgSz w:w="11906" w:h="16838" w:code="9"/>
      <w:pgMar w:top="386" w:right="567" w:bottom="1134" w:left="1134" w:header="426" w:footer="192" w:gutter="0"/>
      <w:pgNumType w:start="2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F03E" w14:textId="77777777" w:rsidR="00CB00D9" w:rsidRPr="00151D01" w:rsidRDefault="00CB00D9" w:rsidP="005B57BE">
      <w:r w:rsidRPr="00151D01">
        <w:separator/>
      </w:r>
    </w:p>
  </w:endnote>
  <w:endnote w:type="continuationSeparator" w:id="0">
    <w:p w14:paraId="6A7DA724" w14:textId="77777777" w:rsidR="00CB00D9" w:rsidRPr="00151D01" w:rsidRDefault="00CB00D9" w:rsidP="005B57BE">
      <w:r w:rsidRPr="00151D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609F9" w14:textId="77777777" w:rsidR="00CB00D9" w:rsidRPr="00151D01" w:rsidRDefault="00CB00D9" w:rsidP="005B57BE">
      <w:r w:rsidRPr="00151D01">
        <w:separator/>
      </w:r>
    </w:p>
  </w:footnote>
  <w:footnote w:type="continuationSeparator" w:id="0">
    <w:p w14:paraId="7A332C18" w14:textId="77777777" w:rsidR="00CB00D9" w:rsidRPr="00151D01" w:rsidRDefault="00CB00D9" w:rsidP="005B57BE">
      <w:r w:rsidRPr="00151D0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D45FE"/>
    <w:multiLevelType w:val="multilevel"/>
    <w:tmpl w:val="A43CFBF6"/>
    <w:styleLink w:val="CurrentList3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440"/>
      </w:pPr>
      <w:rPr>
        <w:rFonts w:hint="default"/>
      </w:rPr>
    </w:lvl>
  </w:abstractNum>
  <w:abstractNum w:abstractNumId="1" w15:restartNumberingAfterBreak="0">
    <w:nsid w:val="6A493D30"/>
    <w:multiLevelType w:val="multilevel"/>
    <w:tmpl w:val="F0709E8C"/>
    <w:styleLink w:val="CurrentList2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8" w:hanging="1080"/>
      </w:pPr>
      <w:rPr>
        <w:rFonts w:hint="default"/>
        <w:b w:val="0"/>
        <w:bCs/>
      </w:rPr>
    </w:lvl>
    <w:lvl w:ilvl="5">
      <w:start w:val="1"/>
      <w:numFmt w:val="decimal"/>
      <w:isLgl/>
      <w:lvlText w:val="%1.%2.%3.%4.%5.%6."/>
      <w:lvlJc w:val="left"/>
      <w:pPr>
        <w:ind w:left="28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94" w:hanging="1800"/>
      </w:pPr>
      <w:rPr>
        <w:rFonts w:hint="default"/>
      </w:rPr>
    </w:lvl>
  </w:abstractNum>
  <w:abstractNum w:abstractNumId="2" w15:restartNumberingAfterBreak="0">
    <w:nsid w:val="77FE1DE2"/>
    <w:multiLevelType w:val="multilevel"/>
    <w:tmpl w:val="7206ED3A"/>
    <w:styleLink w:val="CurrentList1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94" w:hanging="1800"/>
      </w:pPr>
      <w:rPr>
        <w:rFonts w:hint="default"/>
      </w:rPr>
    </w:lvl>
  </w:abstractNum>
  <w:num w:numId="1" w16cid:durableId="648436980">
    <w:abstractNumId w:val="2"/>
  </w:num>
  <w:num w:numId="2" w16cid:durableId="1128206337">
    <w:abstractNumId w:val="1"/>
  </w:num>
  <w:num w:numId="3" w16cid:durableId="67931037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6A"/>
    <w:rsid w:val="00000D5B"/>
    <w:rsid w:val="00001E3C"/>
    <w:rsid w:val="00001E54"/>
    <w:rsid w:val="00003B97"/>
    <w:rsid w:val="000046DE"/>
    <w:rsid w:val="00004DC4"/>
    <w:rsid w:val="00010407"/>
    <w:rsid w:val="000119BF"/>
    <w:rsid w:val="00012348"/>
    <w:rsid w:val="000160D5"/>
    <w:rsid w:val="00016D4F"/>
    <w:rsid w:val="00021571"/>
    <w:rsid w:val="000215EB"/>
    <w:rsid w:val="00021E69"/>
    <w:rsid w:val="00024526"/>
    <w:rsid w:val="000273C5"/>
    <w:rsid w:val="0002748F"/>
    <w:rsid w:val="0003019A"/>
    <w:rsid w:val="00030453"/>
    <w:rsid w:val="00032938"/>
    <w:rsid w:val="00032A6C"/>
    <w:rsid w:val="000330CB"/>
    <w:rsid w:val="00033264"/>
    <w:rsid w:val="00033294"/>
    <w:rsid w:val="00033308"/>
    <w:rsid w:val="0003442A"/>
    <w:rsid w:val="00035D02"/>
    <w:rsid w:val="00042424"/>
    <w:rsid w:val="00043585"/>
    <w:rsid w:val="00045734"/>
    <w:rsid w:val="000463D7"/>
    <w:rsid w:val="0005054E"/>
    <w:rsid w:val="0005158F"/>
    <w:rsid w:val="0005226D"/>
    <w:rsid w:val="0005626A"/>
    <w:rsid w:val="00056455"/>
    <w:rsid w:val="00056DE4"/>
    <w:rsid w:val="0006049A"/>
    <w:rsid w:val="00064C53"/>
    <w:rsid w:val="0006586D"/>
    <w:rsid w:val="00065B15"/>
    <w:rsid w:val="00065B22"/>
    <w:rsid w:val="00065D1A"/>
    <w:rsid w:val="00073626"/>
    <w:rsid w:val="0007385B"/>
    <w:rsid w:val="00075EA2"/>
    <w:rsid w:val="000763E8"/>
    <w:rsid w:val="000776F9"/>
    <w:rsid w:val="00080316"/>
    <w:rsid w:val="00080CF4"/>
    <w:rsid w:val="00082E22"/>
    <w:rsid w:val="000835F0"/>
    <w:rsid w:val="000861C9"/>
    <w:rsid w:val="0008622B"/>
    <w:rsid w:val="0008771A"/>
    <w:rsid w:val="00091A37"/>
    <w:rsid w:val="0009432C"/>
    <w:rsid w:val="000944B5"/>
    <w:rsid w:val="0009475C"/>
    <w:rsid w:val="00097D45"/>
    <w:rsid w:val="000A09E6"/>
    <w:rsid w:val="000A3376"/>
    <w:rsid w:val="000A4371"/>
    <w:rsid w:val="000A4D2A"/>
    <w:rsid w:val="000A6DB2"/>
    <w:rsid w:val="000A7760"/>
    <w:rsid w:val="000A7BFC"/>
    <w:rsid w:val="000B3846"/>
    <w:rsid w:val="000B604D"/>
    <w:rsid w:val="000C104D"/>
    <w:rsid w:val="000C75D9"/>
    <w:rsid w:val="000D1D32"/>
    <w:rsid w:val="000D6EB0"/>
    <w:rsid w:val="000D719A"/>
    <w:rsid w:val="000E1A84"/>
    <w:rsid w:val="000E3547"/>
    <w:rsid w:val="000E3C17"/>
    <w:rsid w:val="000E5297"/>
    <w:rsid w:val="000E5F94"/>
    <w:rsid w:val="000E692C"/>
    <w:rsid w:val="000E6A86"/>
    <w:rsid w:val="000E7EDD"/>
    <w:rsid w:val="000F117F"/>
    <w:rsid w:val="000F32D9"/>
    <w:rsid w:val="000F5968"/>
    <w:rsid w:val="000F597F"/>
    <w:rsid w:val="000F6953"/>
    <w:rsid w:val="00100009"/>
    <w:rsid w:val="00101205"/>
    <w:rsid w:val="001015D1"/>
    <w:rsid w:val="00102A12"/>
    <w:rsid w:val="00102FED"/>
    <w:rsid w:val="001030BB"/>
    <w:rsid w:val="001061E4"/>
    <w:rsid w:val="00107A22"/>
    <w:rsid w:val="0011079F"/>
    <w:rsid w:val="00110F5F"/>
    <w:rsid w:val="001114F5"/>
    <w:rsid w:val="00114D7F"/>
    <w:rsid w:val="001151A0"/>
    <w:rsid w:val="001153CD"/>
    <w:rsid w:val="00117831"/>
    <w:rsid w:val="001232CC"/>
    <w:rsid w:val="00123AC7"/>
    <w:rsid w:val="00123DD3"/>
    <w:rsid w:val="00123E9D"/>
    <w:rsid w:val="0012466B"/>
    <w:rsid w:val="001247AE"/>
    <w:rsid w:val="00125E5B"/>
    <w:rsid w:val="00126059"/>
    <w:rsid w:val="00126704"/>
    <w:rsid w:val="00126C71"/>
    <w:rsid w:val="00130FC6"/>
    <w:rsid w:val="00134956"/>
    <w:rsid w:val="00136088"/>
    <w:rsid w:val="001360A5"/>
    <w:rsid w:val="001410C3"/>
    <w:rsid w:val="00141BB3"/>
    <w:rsid w:val="0014367C"/>
    <w:rsid w:val="00143F49"/>
    <w:rsid w:val="001446B5"/>
    <w:rsid w:val="001447B1"/>
    <w:rsid w:val="0014481B"/>
    <w:rsid w:val="001450F3"/>
    <w:rsid w:val="0014745A"/>
    <w:rsid w:val="001507A8"/>
    <w:rsid w:val="0015176A"/>
    <w:rsid w:val="00151D01"/>
    <w:rsid w:val="0015276B"/>
    <w:rsid w:val="00154126"/>
    <w:rsid w:val="0015458B"/>
    <w:rsid w:val="001621AE"/>
    <w:rsid w:val="00163B83"/>
    <w:rsid w:val="00164355"/>
    <w:rsid w:val="001653E4"/>
    <w:rsid w:val="00165DDC"/>
    <w:rsid w:val="001702C4"/>
    <w:rsid w:val="0017185E"/>
    <w:rsid w:val="00171E3B"/>
    <w:rsid w:val="001737A4"/>
    <w:rsid w:val="00175A76"/>
    <w:rsid w:val="00176F3B"/>
    <w:rsid w:val="00180A6E"/>
    <w:rsid w:val="001819E5"/>
    <w:rsid w:val="001824A5"/>
    <w:rsid w:val="0018288E"/>
    <w:rsid w:val="00183436"/>
    <w:rsid w:val="00184BAD"/>
    <w:rsid w:val="0018559F"/>
    <w:rsid w:val="00185AA4"/>
    <w:rsid w:val="001863E2"/>
    <w:rsid w:val="00186EED"/>
    <w:rsid w:val="0018784B"/>
    <w:rsid w:val="00190CDB"/>
    <w:rsid w:val="00193162"/>
    <w:rsid w:val="00193BCB"/>
    <w:rsid w:val="00195015"/>
    <w:rsid w:val="00197911"/>
    <w:rsid w:val="001A02A9"/>
    <w:rsid w:val="001A0602"/>
    <w:rsid w:val="001A1498"/>
    <w:rsid w:val="001A212A"/>
    <w:rsid w:val="001A4AC1"/>
    <w:rsid w:val="001A6BA2"/>
    <w:rsid w:val="001B1794"/>
    <w:rsid w:val="001B201D"/>
    <w:rsid w:val="001B25A6"/>
    <w:rsid w:val="001B3D8E"/>
    <w:rsid w:val="001B740A"/>
    <w:rsid w:val="001C0A33"/>
    <w:rsid w:val="001C11F6"/>
    <w:rsid w:val="001C38A8"/>
    <w:rsid w:val="001C3998"/>
    <w:rsid w:val="001C4726"/>
    <w:rsid w:val="001C485E"/>
    <w:rsid w:val="001D261E"/>
    <w:rsid w:val="001D4E6F"/>
    <w:rsid w:val="001D76F6"/>
    <w:rsid w:val="001D7C03"/>
    <w:rsid w:val="001E09C2"/>
    <w:rsid w:val="001E0A3B"/>
    <w:rsid w:val="001E1C5A"/>
    <w:rsid w:val="001E4130"/>
    <w:rsid w:val="001E49C4"/>
    <w:rsid w:val="001E61D0"/>
    <w:rsid w:val="001F19A6"/>
    <w:rsid w:val="001F1C17"/>
    <w:rsid w:val="001F25B3"/>
    <w:rsid w:val="001F2BFA"/>
    <w:rsid w:val="001F2E8C"/>
    <w:rsid w:val="001F53A1"/>
    <w:rsid w:val="00201109"/>
    <w:rsid w:val="00204840"/>
    <w:rsid w:val="00205D6B"/>
    <w:rsid w:val="0020660A"/>
    <w:rsid w:val="002115EB"/>
    <w:rsid w:val="002116B3"/>
    <w:rsid w:val="00212E5F"/>
    <w:rsid w:val="00214EC4"/>
    <w:rsid w:val="00217799"/>
    <w:rsid w:val="00220489"/>
    <w:rsid w:val="00220512"/>
    <w:rsid w:val="0022096D"/>
    <w:rsid w:val="0022098E"/>
    <w:rsid w:val="00220A2E"/>
    <w:rsid w:val="002227D4"/>
    <w:rsid w:val="00222BE2"/>
    <w:rsid w:val="0022594E"/>
    <w:rsid w:val="002268AE"/>
    <w:rsid w:val="00227CC8"/>
    <w:rsid w:val="002326DB"/>
    <w:rsid w:val="002340C4"/>
    <w:rsid w:val="0023414F"/>
    <w:rsid w:val="002355EF"/>
    <w:rsid w:val="00235753"/>
    <w:rsid w:val="00237E46"/>
    <w:rsid w:val="00241A2C"/>
    <w:rsid w:val="00242BA4"/>
    <w:rsid w:val="00247154"/>
    <w:rsid w:val="00251E21"/>
    <w:rsid w:val="00251F33"/>
    <w:rsid w:val="00252903"/>
    <w:rsid w:val="00252E9F"/>
    <w:rsid w:val="00257D1D"/>
    <w:rsid w:val="002621BE"/>
    <w:rsid w:val="0026267F"/>
    <w:rsid w:val="0026442B"/>
    <w:rsid w:val="002644E7"/>
    <w:rsid w:val="00264AEF"/>
    <w:rsid w:val="00270D77"/>
    <w:rsid w:val="002712CE"/>
    <w:rsid w:val="002728F3"/>
    <w:rsid w:val="00272A12"/>
    <w:rsid w:val="0027572D"/>
    <w:rsid w:val="00275D37"/>
    <w:rsid w:val="0028029B"/>
    <w:rsid w:val="00280D24"/>
    <w:rsid w:val="002821AE"/>
    <w:rsid w:val="00282AEC"/>
    <w:rsid w:val="00282BC5"/>
    <w:rsid w:val="00284F78"/>
    <w:rsid w:val="00290E24"/>
    <w:rsid w:val="002911F3"/>
    <w:rsid w:val="002916F0"/>
    <w:rsid w:val="00291F56"/>
    <w:rsid w:val="00292821"/>
    <w:rsid w:val="0029320B"/>
    <w:rsid w:val="00295464"/>
    <w:rsid w:val="00296326"/>
    <w:rsid w:val="00296B03"/>
    <w:rsid w:val="002A267B"/>
    <w:rsid w:val="002A7591"/>
    <w:rsid w:val="002B032D"/>
    <w:rsid w:val="002B12B1"/>
    <w:rsid w:val="002B233B"/>
    <w:rsid w:val="002B32A4"/>
    <w:rsid w:val="002B52C0"/>
    <w:rsid w:val="002B59BA"/>
    <w:rsid w:val="002B63A6"/>
    <w:rsid w:val="002B667B"/>
    <w:rsid w:val="002B68F8"/>
    <w:rsid w:val="002C01AE"/>
    <w:rsid w:val="002C2439"/>
    <w:rsid w:val="002C33AF"/>
    <w:rsid w:val="002C597A"/>
    <w:rsid w:val="002D064D"/>
    <w:rsid w:val="002D122D"/>
    <w:rsid w:val="002D1681"/>
    <w:rsid w:val="002D1E06"/>
    <w:rsid w:val="002D2C26"/>
    <w:rsid w:val="002D2D5F"/>
    <w:rsid w:val="002D6449"/>
    <w:rsid w:val="002E0F49"/>
    <w:rsid w:val="002E1F2D"/>
    <w:rsid w:val="002E4990"/>
    <w:rsid w:val="002E4D02"/>
    <w:rsid w:val="002E690C"/>
    <w:rsid w:val="002E693A"/>
    <w:rsid w:val="002E6F6B"/>
    <w:rsid w:val="002E7EF6"/>
    <w:rsid w:val="002F0DEB"/>
    <w:rsid w:val="002F24DF"/>
    <w:rsid w:val="002F55E8"/>
    <w:rsid w:val="002F6E38"/>
    <w:rsid w:val="002F7032"/>
    <w:rsid w:val="00300151"/>
    <w:rsid w:val="00300720"/>
    <w:rsid w:val="0030464F"/>
    <w:rsid w:val="003046A1"/>
    <w:rsid w:val="00306237"/>
    <w:rsid w:val="0031115C"/>
    <w:rsid w:val="00311EE2"/>
    <w:rsid w:val="0031410F"/>
    <w:rsid w:val="00314BAF"/>
    <w:rsid w:val="003155E7"/>
    <w:rsid w:val="0032076C"/>
    <w:rsid w:val="00323B4D"/>
    <w:rsid w:val="00325904"/>
    <w:rsid w:val="00325DF8"/>
    <w:rsid w:val="0032661E"/>
    <w:rsid w:val="00326C70"/>
    <w:rsid w:val="003277AF"/>
    <w:rsid w:val="00327F4D"/>
    <w:rsid w:val="00332162"/>
    <w:rsid w:val="00332FFD"/>
    <w:rsid w:val="00333B8B"/>
    <w:rsid w:val="00333F9E"/>
    <w:rsid w:val="003344F2"/>
    <w:rsid w:val="003353D0"/>
    <w:rsid w:val="00336E5F"/>
    <w:rsid w:val="0033769E"/>
    <w:rsid w:val="00340CAF"/>
    <w:rsid w:val="00341DFA"/>
    <w:rsid w:val="00341E3A"/>
    <w:rsid w:val="00342846"/>
    <w:rsid w:val="00343315"/>
    <w:rsid w:val="00344309"/>
    <w:rsid w:val="00347881"/>
    <w:rsid w:val="00347DDE"/>
    <w:rsid w:val="00350CD6"/>
    <w:rsid w:val="00350E1A"/>
    <w:rsid w:val="00352D6A"/>
    <w:rsid w:val="00355BC7"/>
    <w:rsid w:val="00356079"/>
    <w:rsid w:val="0036036F"/>
    <w:rsid w:val="00365A28"/>
    <w:rsid w:val="0037081B"/>
    <w:rsid w:val="00370C9C"/>
    <w:rsid w:val="00372FFA"/>
    <w:rsid w:val="00374A81"/>
    <w:rsid w:val="00376A31"/>
    <w:rsid w:val="00377524"/>
    <w:rsid w:val="003778B5"/>
    <w:rsid w:val="003807D9"/>
    <w:rsid w:val="003829F7"/>
    <w:rsid w:val="00384B40"/>
    <w:rsid w:val="00387790"/>
    <w:rsid w:val="00392E17"/>
    <w:rsid w:val="0039396A"/>
    <w:rsid w:val="003941DD"/>
    <w:rsid w:val="00394423"/>
    <w:rsid w:val="00394466"/>
    <w:rsid w:val="003969DA"/>
    <w:rsid w:val="003A2A90"/>
    <w:rsid w:val="003A3B26"/>
    <w:rsid w:val="003A4F2B"/>
    <w:rsid w:val="003B0A5D"/>
    <w:rsid w:val="003B153D"/>
    <w:rsid w:val="003B17BD"/>
    <w:rsid w:val="003B3138"/>
    <w:rsid w:val="003B327A"/>
    <w:rsid w:val="003B41FE"/>
    <w:rsid w:val="003B7110"/>
    <w:rsid w:val="003B7FF2"/>
    <w:rsid w:val="003C04C5"/>
    <w:rsid w:val="003C08CC"/>
    <w:rsid w:val="003C16E6"/>
    <w:rsid w:val="003C22DD"/>
    <w:rsid w:val="003C762E"/>
    <w:rsid w:val="003C7B4D"/>
    <w:rsid w:val="003D0A2F"/>
    <w:rsid w:val="003D13F6"/>
    <w:rsid w:val="003D1C36"/>
    <w:rsid w:val="003D2EC4"/>
    <w:rsid w:val="003D35D3"/>
    <w:rsid w:val="003D4D89"/>
    <w:rsid w:val="003D656D"/>
    <w:rsid w:val="003E021B"/>
    <w:rsid w:val="003E0EBA"/>
    <w:rsid w:val="003E211D"/>
    <w:rsid w:val="003E3C3F"/>
    <w:rsid w:val="003E6249"/>
    <w:rsid w:val="003F0FC9"/>
    <w:rsid w:val="003F1833"/>
    <w:rsid w:val="003F42F6"/>
    <w:rsid w:val="003F571E"/>
    <w:rsid w:val="003F5B2D"/>
    <w:rsid w:val="003F74CD"/>
    <w:rsid w:val="00401C4C"/>
    <w:rsid w:val="004023E5"/>
    <w:rsid w:val="00403E39"/>
    <w:rsid w:val="0040674E"/>
    <w:rsid w:val="00406AE0"/>
    <w:rsid w:val="00406EEE"/>
    <w:rsid w:val="00407082"/>
    <w:rsid w:val="00407E7C"/>
    <w:rsid w:val="00410A6C"/>
    <w:rsid w:val="00410F81"/>
    <w:rsid w:val="00411046"/>
    <w:rsid w:val="00411C2B"/>
    <w:rsid w:val="00420858"/>
    <w:rsid w:val="00422FF5"/>
    <w:rsid w:val="004257EA"/>
    <w:rsid w:val="00426DAA"/>
    <w:rsid w:val="004332AF"/>
    <w:rsid w:val="00436C08"/>
    <w:rsid w:val="004410EF"/>
    <w:rsid w:val="0045025F"/>
    <w:rsid w:val="00450784"/>
    <w:rsid w:val="00450CFB"/>
    <w:rsid w:val="004532CC"/>
    <w:rsid w:val="00453387"/>
    <w:rsid w:val="0045358A"/>
    <w:rsid w:val="004542CB"/>
    <w:rsid w:val="00454907"/>
    <w:rsid w:val="004578F9"/>
    <w:rsid w:val="0046331B"/>
    <w:rsid w:val="00463EA8"/>
    <w:rsid w:val="00470DD9"/>
    <w:rsid w:val="00470E76"/>
    <w:rsid w:val="00471B55"/>
    <w:rsid w:val="004723D8"/>
    <w:rsid w:val="00474629"/>
    <w:rsid w:val="004747EC"/>
    <w:rsid w:val="00475DCC"/>
    <w:rsid w:val="004768C2"/>
    <w:rsid w:val="004770EE"/>
    <w:rsid w:val="00480998"/>
    <w:rsid w:val="00481AEF"/>
    <w:rsid w:val="00484EC7"/>
    <w:rsid w:val="00485675"/>
    <w:rsid w:val="00486192"/>
    <w:rsid w:val="004864B7"/>
    <w:rsid w:val="00486726"/>
    <w:rsid w:val="004869D8"/>
    <w:rsid w:val="00486F55"/>
    <w:rsid w:val="004872D4"/>
    <w:rsid w:val="00491042"/>
    <w:rsid w:val="0049176C"/>
    <w:rsid w:val="00491840"/>
    <w:rsid w:val="004919FD"/>
    <w:rsid w:val="004921F3"/>
    <w:rsid w:val="0049243D"/>
    <w:rsid w:val="0049367B"/>
    <w:rsid w:val="004936B0"/>
    <w:rsid w:val="0049546A"/>
    <w:rsid w:val="004956B3"/>
    <w:rsid w:val="0049615E"/>
    <w:rsid w:val="004A0017"/>
    <w:rsid w:val="004A0D08"/>
    <w:rsid w:val="004A2A50"/>
    <w:rsid w:val="004A5401"/>
    <w:rsid w:val="004A544E"/>
    <w:rsid w:val="004A5A52"/>
    <w:rsid w:val="004B05CE"/>
    <w:rsid w:val="004B0B46"/>
    <w:rsid w:val="004B10E4"/>
    <w:rsid w:val="004B2D1A"/>
    <w:rsid w:val="004B31C4"/>
    <w:rsid w:val="004B5174"/>
    <w:rsid w:val="004B5421"/>
    <w:rsid w:val="004B729F"/>
    <w:rsid w:val="004B74CE"/>
    <w:rsid w:val="004C096D"/>
    <w:rsid w:val="004C33A2"/>
    <w:rsid w:val="004C4919"/>
    <w:rsid w:val="004C5853"/>
    <w:rsid w:val="004C75F3"/>
    <w:rsid w:val="004D0C71"/>
    <w:rsid w:val="004D1033"/>
    <w:rsid w:val="004D26F0"/>
    <w:rsid w:val="004D37DF"/>
    <w:rsid w:val="004D3F64"/>
    <w:rsid w:val="004D4419"/>
    <w:rsid w:val="004D44CD"/>
    <w:rsid w:val="004D46D9"/>
    <w:rsid w:val="004D5907"/>
    <w:rsid w:val="004D6379"/>
    <w:rsid w:val="004D7517"/>
    <w:rsid w:val="004E0892"/>
    <w:rsid w:val="004E0F00"/>
    <w:rsid w:val="004E2034"/>
    <w:rsid w:val="004E2636"/>
    <w:rsid w:val="004E2AED"/>
    <w:rsid w:val="004E43CC"/>
    <w:rsid w:val="004E4CA8"/>
    <w:rsid w:val="004E4D80"/>
    <w:rsid w:val="004E531C"/>
    <w:rsid w:val="004E6609"/>
    <w:rsid w:val="004E6D2F"/>
    <w:rsid w:val="004F0D72"/>
    <w:rsid w:val="004F1756"/>
    <w:rsid w:val="004F279E"/>
    <w:rsid w:val="004F2984"/>
    <w:rsid w:val="004F35B2"/>
    <w:rsid w:val="004F6F80"/>
    <w:rsid w:val="004F71A6"/>
    <w:rsid w:val="004F7E46"/>
    <w:rsid w:val="005005C5"/>
    <w:rsid w:val="00502A86"/>
    <w:rsid w:val="00504658"/>
    <w:rsid w:val="005047F8"/>
    <w:rsid w:val="00505353"/>
    <w:rsid w:val="00506E19"/>
    <w:rsid w:val="00510C35"/>
    <w:rsid w:val="00514E5A"/>
    <w:rsid w:val="005150D9"/>
    <w:rsid w:val="00520199"/>
    <w:rsid w:val="005208BF"/>
    <w:rsid w:val="00520BB6"/>
    <w:rsid w:val="005236D3"/>
    <w:rsid w:val="00526671"/>
    <w:rsid w:val="00527CC0"/>
    <w:rsid w:val="00530535"/>
    <w:rsid w:val="00531A60"/>
    <w:rsid w:val="00532108"/>
    <w:rsid w:val="0053284E"/>
    <w:rsid w:val="00533D86"/>
    <w:rsid w:val="00533E41"/>
    <w:rsid w:val="00536386"/>
    <w:rsid w:val="0054055E"/>
    <w:rsid w:val="00542486"/>
    <w:rsid w:val="005437D5"/>
    <w:rsid w:val="00544AAA"/>
    <w:rsid w:val="00545B2F"/>
    <w:rsid w:val="0054680C"/>
    <w:rsid w:val="0054681D"/>
    <w:rsid w:val="00547624"/>
    <w:rsid w:val="00551731"/>
    <w:rsid w:val="00551A91"/>
    <w:rsid w:val="005531FB"/>
    <w:rsid w:val="005536A9"/>
    <w:rsid w:val="0055778A"/>
    <w:rsid w:val="00561222"/>
    <w:rsid w:val="00562356"/>
    <w:rsid w:val="00562DA4"/>
    <w:rsid w:val="005640ED"/>
    <w:rsid w:val="00564369"/>
    <w:rsid w:val="00565676"/>
    <w:rsid w:val="00567D55"/>
    <w:rsid w:val="00570203"/>
    <w:rsid w:val="005744D4"/>
    <w:rsid w:val="00574DB7"/>
    <w:rsid w:val="0057550A"/>
    <w:rsid w:val="00576757"/>
    <w:rsid w:val="00585591"/>
    <w:rsid w:val="0059027B"/>
    <w:rsid w:val="0059104E"/>
    <w:rsid w:val="00591623"/>
    <w:rsid w:val="005920CB"/>
    <w:rsid w:val="005944F3"/>
    <w:rsid w:val="00595FB0"/>
    <w:rsid w:val="00596DC4"/>
    <w:rsid w:val="005A1A20"/>
    <w:rsid w:val="005A5724"/>
    <w:rsid w:val="005A695B"/>
    <w:rsid w:val="005A7AB2"/>
    <w:rsid w:val="005A7D51"/>
    <w:rsid w:val="005B041F"/>
    <w:rsid w:val="005B0F94"/>
    <w:rsid w:val="005B1E11"/>
    <w:rsid w:val="005B57BE"/>
    <w:rsid w:val="005B5C92"/>
    <w:rsid w:val="005C04B1"/>
    <w:rsid w:val="005C2147"/>
    <w:rsid w:val="005C33A0"/>
    <w:rsid w:val="005C345B"/>
    <w:rsid w:val="005C3608"/>
    <w:rsid w:val="005D11B2"/>
    <w:rsid w:val="005D1B7C"/>
    <w:rsid w:val="005D1EB6"/>
    <w:rsid w:val="005D44A2"/>
    <w:rsid w:val="005D5B58"/>
    <w:rsid w:val="005D69BF"/>
    <w:rsid w:val="005D6E70"/>
    <w:rsid w:val="005E106E"/>
    <w:rsid w:val="005E1F06"/>
    <w:rsid w:val="005E2DCF"/>
    <w:rsid w:val="005E3933"/>
    <w:rsid w:val="005E4096"/>
    <w:rsid w:val="005E4BE7"/>
    <w:rsid w:val="005E4EEC"/>
    <w:rsid w:val="005E5D5D"/>
    <w:rsid w:val="005F1D30"/>
    <w:rsid w:val="005F2A30"/>
    <w:rsid w:val="005F304C"/>
    <w:rsid w:val="005F397A"/>
    <w:rsid w:val="005F5EFC"/>
    <w:rsid w:val="0060066A"/>
    <w:rsid w:val="0060397D"/>
    <w:rsid w:val="00604452"/>
    <w:rsid w:val="006078BF"/>
    <w:rsid w:val="00613969"/>
    <w:rsid w:val="006168EA"/>
    <w:rsid w:val="006216A1"/>
    <w:rsid w:val="00621796"/>
    <w:rsid w:val="00622D1A"/>
    <w:rsid w:val="00624120"/>
    <w:rsid w:val="00625F48"/>
    <w:rsid w:val="00626099"/>
    <w:rsid w:val="006273FF"/>
    <w:rsid w:val="0062786F"/>
    <w:rsid w:val="00630D11"/>
    <w:rsid w:val="00631836"/>
    <w:rsid w:val="00633F43"/>
    <w:rsid w:val="00636E08"/>
    <w:rsid w:val="00640813"/>
    <w:rsid w:val="00641315"/>
    <w:rsid w:val="00642623"/>
    <w:rsid w:val="00642C04"/>
    <w:rsid w:val="00646924"/>
    <w:rsid w:val="00646C06"/>
    <w:rsid w:val="00646E07"/>
    <w:rsid w:val="006472EA"/>
    <w:rsid w:val="00647748"/>
    <w:rsid w:val="00650753"/>
    <w:rsid w:val="006521C1"/>
    <w:rsid w:val="0065561B"/>
    <w:rsid w:val="006557C5"/>
    <w:rsid w:val="00655FC1"/>
    <w:rsid w:val="00656D54"/>
    <w:rsid w:val="00661243"/>
    <w:rsid w:val="0066159D"/>
    <w:rsid w:val="00661FCD"/>
    <w:rsid w:val="00666115"/>
    <w:rsid w:val="00666450"/>
    <w:rsid w:val="00666F25"/>
    <w:rsid w:val="00672065"/>
    <w:rsid w:val="006732A2"/>
    <w:rsid w:val="006737C9"/>
    <w:rsid w:val="0067467D"/>
    <w:rsid w:val="00674D3B"/>
    <w:rsid w:val="00676230"/>
    <w:rsid w:val="00680C52"/>
    <w:rsid w:val="00684413"/>
    <w:rsid w:val="0069005C"/>
    <w:rsid w:val="006936D9"/>
    <w:rsid w:val="006937B9"/>
    <w:rsid w:val="006939DE"/>
    <w:rsid w:val="0069447D"/>
    <w:rsid w:val="00696178"/>
    <w:rsid w:val="00696B07"/>
    <w:rsid w:val="00696FC2"/>
    <w:rsid w:val="006A02F4"/>
    <w:rsid w:val="006A2B3B"/>
    <w:rsid w:val="006A2EE6"/>
    <w:rsid w:val="006A3451"/>
    <w:rsid w:val="006A35F8"/>
    <w:rsid w:val="006A732A"/>
    <w:rsid w:val="006B1C9F"/>
    <w:rsid w:val="006B3275"/>
    <w:rsid w:val="006B55F2"/>
    <w:rsid w:val="006C158B"/>
    <w:rsid w:val="006C2BC0"/>
    <w:rsid w:val="006C64C9"/>
    <w:rsid w:val="006C64EB"/>
    <w:rsid w:val="006D1FD6"/>
    <w:rsid w:val="006D2EFD"/>
    <w:rsid w:val="006D6A34"/>
    <w:rsid w:val="006D71E1"/>
    <w:rsid w:val="006D7454"/>
    <w:rsid w:val="006E164E"/>
    <w:rsid w:val="006E291F"/>
    <w:rsid w:val="006E5CF7"/>
    <w:rsid w:val="006E7587"/>
    <w:rsid w:val="006E774E"/>
    <w:rsid w:val="006E7E64"/>
    <w:rsid w:val="006F0500"/>
    <w:rsid w:val="006F1AF3"/>
    <w:rsid w:val="006F3121"/>
    <w:rsid w:val="006F33A6"/>
    <w:rsid w:val="006F4593"/>
    <w:rsid w:val="006F63A3"/>
    <w:rsid w:val="006F6EE0"/>
    <w:rsid w:val="007021C6"/>
    <w:rsid w:val="0070358E"/>
    <w:rsid w:val="00704F98"/>
    <w:rsid w:val="00706A1E"/>
    <w:rsid w:val="0070719B"/>
    <w:rsid w:val="007077CC"/>
    <w:rsid w:val="00707844"/>
    <w:rsid w:val="00707CC9"/>
    <w:rsid w:val="007116A0"/>
    <w:rsid w:val="007143AC"/>
    <w:rsid w:val="00717736"/>
    <w:rsid w:val="00724730"/>
    <w:rsid w:val="00727ABD"/>
    <w:rsid w:val="00727EE1"/>
    <w:rsid w:val="007309E7"/>
    <w:rsid w:val="0073101F"/>
    <w:rsid w:val="007315DF"/>
    <w:rsid w:val="00731734"/>
    <w:rsid w:val="00731CE5"/>
    <w:rsid w:val="00732B7F"/>
    <w:rsid w:val="00736DCC"/>
    <w:rsid w:val="0073786F"/>
    <w:rsid w:val="007378B4"/>
    <w:rsid w:val="00741D1D"/>
    <w:rsid w:val="00743C3C"/>
    <w:rsid w:val="0074537F"/>
    <w:rsid w:val="007513E0"/>
    <w:rsid w:val="00751BF9"/>
    <w:rsid w:val="0075508E"/>
    <w:rsid w:val="00756851"/>
    <w:rsid w:val="00757190"/>
    <w:rsid w:val="0076257D"/>
    <w:rsid w:val="00763843"/>
    <w:rsid w:val="00763A31"/>
    <w:rsid w:val="00767274"/>
    <w:rsid w:val="0076748C"/>
    <w:rsid w:val="0077150C"/>
    <w:rsid w:val="007730F0"/>
    <w:rsid w:val="00773D7A"/>
    <w:rsid w:val="00773F82"/>
    <w:rsid w:val="00775187"/>
    <w:rsid w:val="00776C56"/>
    <w:rsid w:val="00777D3A"/>
    <w:rsid w:val="00780D4A"/>
    <w:rsid w:val="00781F75"/>
    <w:rsid w:val="007823ED"/>
    <w:rsid w:val="007830BA"/>
    <w:rsid w:val="00784B9D"/>
    <w:rsid w:val="007875F3"/>
    <w:rsid w:val="00787927"/>
    <w:rsid w:val="00790CFF"/>
    <w:rsid w:val="00791A6E"/>
    <w:rsid w:val="00792057"/>
    <w:rsid w:val="007944CA"/>
    <w:rsid w:val="00796590"/>
    <w:rsid w:val="007A4FB3"/>
    <w:rsid w:val="007A5B7C"/>
    <w:rsid w:val="007A7D72"/>
    <w:rsid w:val="007B0CDF"/>
    <w:rsid w:val="007B12F3"/>
    <w:rsid w:val="007B18C7"/>
    <w:rsid w:val="007B1CF9"/>
    <w:rsid w:val="007B1D2B"/>
    <w:rsid w:val="007B3095"/>
    <w:rsid w:val="007B36B8"/>
    <w:rsid w:val="007B3AA8"/>
    <w:rsid w:val="007B58BE"/>
    <w:rsid w:val="007B6478"/>
    <w:rsid w:val="007C02F8"/>
    <w:rsid w:val="007C47E3"/>
    <w:rsid w:val="007C66E2"/>
    <w:rsid w:val="007D0537"/>
    <w:rsid w:val="007D7966"/>
    <w:rsid w:val="007E0FF7"/>
    <w:rsid w:val="007E172B"/>
    <w:rsid w:val="007E1F99"/>
    <w:rsid w:val="007E3F53"/>
    <w:rsid w:val="007E75E3"/>
    <w:rsid w:val="007F1886"/>
    <w:rsid w:val="007F31A4"/>
    <w:rsid w:val="007F3AE4"/>
    <w:rsid w:val="007F5923"/>
    <w:rsid w:val="007F719B"/>
    <w:rsid w:val="00802A10"/>
    <w:rsid w:val="00803C15"/>
    <w:rsid w:val="00804F46"/>
    <w:rsid w:val="0080534D"/>
    <w:rsid w:val="00805C4B"/>
    <w:rsid w:val="00806932"/>
    <w:rsid w:val="00806A11"/>
    <w:rsid w:val="00806EF0"/>
    <w:rsid w:val="00807910"/>
    <w:rsid w:val="008101AD"/>
    <w:rsid w:val="0081163C"/>
    <w:rsid w:val="00813D7C"/>
    <w:rsid w:val="00814A1B"/>
    <w:rsid w:val="0081526E"/>
    <w:rsid w:val="00815C4C"/>
    <w:rsid w:val="00815FCD"/>
    <w:rsid w:val="00816653"/>
    <w:rsid w:val="00816A8B"/>
    <w:rsid w:val="0081759D"/>
    <w:rsid w:val="00817EE4"/>
    <w:rsid w:val="0082035B"/>
    <w:rsid w:val="00820D6A"/>
    <w:rsid w:val="00821A49"/>
    <w:rsid w:val="008234AA"/>
    <w:rsid w:val="0082368E"/>
    <w:rsid w:val="00826255"/>
    <w:rsid w:val="00827E97"/>
    <w:rsid w:val="00831734"/>
    <w:rsid w:val="00833419"/>
    <w:rsid w:val="00835250"/>
    <w:rsid w:val="00836395"/>
    <w:rsid w:val="00836F40"/>
    <w:rsid w:val="008408DE"/>
    <w:rsid w:val="00842575"/>
    <w:rsid w:val="008465D5"/>
    <w:rsid w:val="00846982"/>
    <w:rsid w:val="008471C7"/>
    <w:rsid w:val="0085094B"/>
    <w:rsid w:val="008521D5"/>
    <w:rsid w:val="00852D42"/>
    <w:rsid w:val="00853A99"/>
    <w:rsid w:val="0085428E"/>
    <w:rsid w:val="008546C4"/>
    <w:rsid w:val="00855747"/>
    <w:rsid w:val="0085602D"/>
    <w:rsid w:val="0085609F"/>
    <w:rsid w:val="0085626F"/>
    <w:rsid w:val="00860348"/>
    <w:rsid w:val="0086252A"/>
    <w:rsid w:val="00863A88"/>
    <w:rsid w:val="00866168"/>
    <w:rsid w:val="0086625B"/>
    <w:rsid w:val="008735E7"/>
    <w:rsid w:val="00874E24"/>
    <w:rsid w:val="00876CB3"/>
    <w:rsid w:val="00877D20"/>
    <w:rsid w:val="008827ED"/>
    <w:rsid w:val="00884A41"/>
    <w:rsid w:val="00886B27"/>
    <w:rsid w:val="00886C84"/>
    <w:rsid w:val="008916F9"/>
    <w:rsid w:val="00894B59"/>
    <w:rsid w:val="00895803"/>
    <w:rsid w:val="008964D8"/>
    <w:rsid w:val="008A3879"/>
    <w:rsid w:val="008A5837"/>
    <w:rsid w:val="008A5EF4"/>
    <w:rsid w:val="008A602D"/>
    <w:rsid w:val="008A65F3"/>
    <w:rsid w:val="008A66C1"/>
    <w:rsid w:val="008B43B2"/>
    <w:rsid w:val="008B53B7"/>
    <w:rsid w:val="008B5C74"/>
    <w:rsid w:val="008B73E7"/>
    <w:rsid w:val="008B75B0"/>
    <w:rsid w:val="008B7BD2"/>
    <w:rsid w:val="008C07CE"/>
    <w:rsid w:val="008C135C"/>
    <w:rsid w:val="008C320E"/>
    <w:rsid w:val="008C4B28"/>
    <w:rsid w:val="008C4FCC"/>
    <w:rsid w:val="008C5FD2"/>
    <w:rsid w:val="008C7E52"/>
    <w:rsid w:val="008C7FFD"/>
    <w:rsid w:val="008D03C2"/>
    <w:rsid w:val="008D0973"/>
    <w:rsid w:val="008D1601"/>
    <w:rsid w:val="008D29D5"/>
    <w:rsid w:val="008D44AC"/>
    <w:rsid w:val="008D4B52"/>
    <w:rsid w:val="008D63B9"/>
    <w:rsid w:val="008D74B3"/>
    <w:rsid w:val="008E0128"/>
    <w:rsid w:val="008E0A0B"/>
    <w:rsid w:val="008E2877"/>
    <w:rsid w:val="008E3EAE"/>
    <w:rsid w:val="008E4804"/>
    <w:rsid w:val="008F4381"/>
    <w:rsid w:val="008F5E99"/>
    <w:rsid w:val="008F6C88"/>
    <w:rsid w:val="008F7282"/>
    <w:rsid w:val="008F743B"/>
    <w:rsid w:val="00901DF2"/>
    <w:rsid w:val="00902389"/>
    <w:rsid w:val="00902FAD"/>
    <w:rsid w:val="00903EA7"/>
    <w:rsid w:val="009052A6"/>
    <w:rsid w:val="00905433"/>
    <w:rsid w:val="00906791"/>
    <w:rsid w:val="009075E4"/>
    <w:rsid w:val="00907C5D"/>
    <w:rsid w:val="00911232"/>
    <w:rsid w:val="0091213F"/>
    <w:rsid w:val="009125F8"/>
    <w:rsid w:val="00913B4A"/>
    <w:rsid w:val="00914318"/>
    <w:rsid w:val="00914A18"/>
    <w:rsid w:val="0091690F"/>
    <w:rsid w:val="0091737A"/>
    <w:rsid w:val="009202C7"/>
    <w:rsid w:val="00921A45"/>
    <w:rsid w:val="00923D77"/>
    <w:rsid w:val="00924572"/>
    <w:rsid w:val="00924C08"/>
    <w:rsid w:val="00924FB7"/>
    <w:rsid w:val="00925E24"/>
    <w:rsid w:val="00927717"/>
    <w:rsid w:val="00927E0A"/>
    <w:rsid w:val="009305FF"/>
    <w:rsid w:val="00932255"/>
    <w:rsid w:val="00933CA5"/>
    <w:rsid w:val="009344C9"/>
    <w:rsid w:val="00937CBA"/>
    <w:rsid w:val="00940ECF"/>
    <w:rsid w:val="00941A0F"/>
    <w:rsid w:val="00941B1C"/>
    <w:rsid w:val="00941E77"/>
    <w:rsid w:val="00943002"/>
    <w:rsid w:val="00943029"/>
    <w:rsid w:val="00944495"/>
    <w:rsid w:val="00947A97"/>
    <w:rsid w:val="00947B93"/>
    <w:rsid w:val="00947D05"/>
    <w:rsid w:val="00950632"/>
    <w:rsid w:val="00957AEC"/>
    <w:rsid w:val="0096206F"/>
    <w:rsid w:val="0096512F"/>
    <w:rsid w:val="00965473"/>
    <w:rsid w:val="00970693"/>
    <w:rsid w:val="0097176F"/>
    <w:rsid w:val="009730AD"/>
    <w:rsid w:val="00975A3D"/>
    <w:rsid w:val="00976910"/>
    <w:rsid w:val="00976B9C"/>
    <w:rsid w:val="00977EF3"/>
    <w:rsid w:val="009810FF"/>
    <w:rsid w:val="00981A28"/>
    <w:rsid w:val="009847B6"/>
    <w:rsid w:val="009850C1"/>
    <w:rsid w:val="00986025"/>
    <w:rsid w:val="009906A1"/>
    <w:rsid w:val="00990857"/>
    <w:rsid w:val="00992242"/>
    <w:rsid w:val="0099377E"/>
    <w:rsid w:val="009939AD"/>
    <w:rsid w:val="00995637"/>
    <w:rsid w:val="00995908"/>
    <w:rsid w:val="00997186"/>
    <w:rsid w:val="009A02B1"/>
    <w:rsid w:val="009A0E2E"/>
    <w:rsid w:val="009A18D6"/>
    <w:rsid w:val="009A5B2B"/>
    <w:rsid w:val="009A6C59"/>
    <w:rsid w:val="009A6CAE"/>
    <w:rsid w:val="009A7207"/>
    <w:rsid w:val="009B084E"/>
    <w:rsid w:val="009B2B13"/>
    <w:rsid w:val="009B2CB6"/>
    <w:rsid w:val="009B3841"/>
    <w:rsid w:val="009B5CBD"/>
    <w:rsid w:val="009B6EB2"/>
    <w:rsid w:val="009B750D"/>
    <w:rsid w:val="009C17F1"/>
    <w:rsid w:val="009C448B"/>
    <w:rsid w:val="009C7938"/>
    <w:rsid w:val="009D0AEC"/>
    <w:rsid w:val="009D1879"/>
    <w:rsid w:val="009D2AB4"/>
    <w:rsid w:val="009D7B07"/>
    <w:rsid w:val="009D7B3D"/>
    <w:rsid w:val="009E0032"/>
    <w:rsid w:val="009E033C"/>
    <w:rsid w:val="009E2580"/>
    <w:rsid w:val="009E2D69"/>
    <w:rsid w:val="009E5890"/>
    <w:rsid w:val="009E6BA5"/>
    <w:rsid w:val="009E6D3C"/>
    <w:rsid w:val="009E7394"/>
    <w:rsid w:val="009F07B6"/>
    <w:rsid w:val="009F0D1D"/>
    <w:rsid w:val="009F3ADC"/>
    <w:rsid w:val="009F4DC9"/>
    <w:rsid w:val="009F5A93"/>
    <w:rsid w:val="009F5E60"/>
    <w:rsid w:val="009F733F"/>
    <w:rsid w:val="00A02A0D"/>
    <w:rsid w:val="00A02C5B"/>
    <w:rsid w:val="00A03116"/>
    <w:rsid w:val="00A04326"/>
    <w:rsid w:val="00A046D9"/>
    <w:rsid w:val="00A04E90"/>
    <w:rsid w:val="00A05250"/>
    <w:rsid w:val="00A06903"/>
    <w:rsid w:val="00A06B0E"/>
    <w:rsid w:val="00A06EF4"/>
    <w:rsid w:val="00A10553"/>
    <w:rsid w:val="00A14562"/>
    <w:rsid w:val="00A14ECA"/>
    <w:rsid w:val="00A150E2"/>
    <w:rsid w:val="00A16EA7"/>
    <w:rsid w:val="00A24BE8"/>
    <w:rsid w:val="00A250D3"/>
    <w:rsid w:val="00A27A32"/>
    <w:rsid w:val="00A27FFA"/>
    <w:rsid w:val="00A31B2C"/>
    <w:rsid w:val="00A32E3B"/>
    <w:rsid w:val="00A346F0"/>
    <w:rsid w:val="00A3550C"/>
    <w:rsid w:val="00A35B7E"/>
    <w:rsid w:val="00A37841"/>
    <w:rsid w:val="00A42249"/>
    <w:rsid w:val="00A43C3D"/>
    <w:rsid w:val="00A43D54"/>
    <w:rsid w:val="00A43DBD"/>
    <w:rsid w:val="00A44AF9"/>
    <w:rsid w:val="00A457C7"/>
    <w:rsid w:val="00A46D54"/>
    <w:rsid w:val="00A46D78"/>
    <w:rsid w:val="00A50008"/>
    <w:rsid w:val="00A500A4"/>
    <w:rsid w:val="00A50B6E"/>
    <w:rsid w:val="00A51E51"/>
    <w:rsid w:val="00A52124"/>
    <w:rsid w:val="00A55501"/>
    <w:rsid w:val="00A557EF"/>
    <w:rsid w:val="00A577EA"/>
    <w:rsid w:val="00A577F8"/>
    <w:rsid w:val="00A630EC"/>
    <w:rsid w:val="00A6514C"/>
    <w:rsid w:val="00A71014"/>
    <w:rsid w:val="00A72D70"/>
    <w:rsid w:val="00A73EE2"/>
    <w:rsid w:val="00A74623"/>
    <w:rsid w:val="00A7534C"/>
    <w:rsid w:val="00A77434"/>
    <w:rsid w:val="00A77DED"/>
    <w:rsid w:val="00A811C8"/>
    <w:rsid w:val="00A81FC8"/>
    <w:rsid w:val="00A82AAC"/>
    <w:rsid w:val="00A836D8"/>
    <w:rsid w:val="00A83E4D"/>
    <w:rsid w:val="00A84C86"/>
    <w:rsid w:val="00A8505F"/>
    <w:rsid w:val="00A852CD"/>
    <w:rsid w:val="00A85D98"/>
    <w:rsid w:val="00A862FF"/>
    <w:rsid w:val="00A9151E"/>
    <w:rsid w:val="00A92075"/>
    <w:rsid w:val="00A92B87"/>
    <w:rsid w:val="00A92DDE"/>
    <w:rsid w:val="00A93DF5"/>
    <w:rsid w:val="00A93FD2"/>
    <w:rsid w:val="00A96023"/>
    <w:rsid w:val="00A962A5"/>
    <w:rsid w:val="00A96401"/>
    <w:rsid w:val="00A97B53"/>
    <w:rsid w:val="00AA0667"/>
    <w:rsid w:val="00AA0ECA"/>
    <w:rsid w:val="00AA3A2A"/>
    <w:rsid w:val="00AA5396"/>
    <w:rsid w:val="00AA55C4"/>
    <w:rsid w:val="00AA65E1"/>
    <w:rsid w:val="00AA666E"/>
    <w:rsid w:val="00AA7D9F"/>
    <w:rsid w:val="00AB0658"/>
    <w:rsid w:val="00AB0EC5"/>
    <w:rsid w:val="00AB10E0"/>
    <w:rsid w:val="00AB31C0"/>
    <w:rsid w:val="00AB3A3C"/>
    <w:rsid w:val="00AB3AF3"/>
    <w:rsid w:val="00AB45A6"/>
    <w:rsid w:val="00AB484F"/>
    <w:rsid w:val="00AB4A97"/>
    <w:rsid w:val="00AB50D1"/>
    <w:rsid w:val="00AB5FD2"/>
    <w:rsid w:val="00AB61EA"/>
    <w:rsid w:val="00AB65B0"/>
    <w:rsid w:val="00AB6BAC"/>
    <w:rsid w:val="00AB7AC2"/>
    <w:rsid w:val="00AC00C8"/>
    <w:rsid w:val="00AC0648"/>
    <w:rsid w:val="00AC099D"/>
    <w:rsid w:val="00AC1D6F"/>
    <w:rsid w:val="00AC4B01"/>
    <w:rsid w:val="00AC5720"/>
    <w:rsid w:val="00AC67DF"/>
    <w:rsid w:val="00AC780D"/>
    <w:rsid w:val="00AD09AF"/>
    <w:rsid w:val="00AD2AAD"/>
    <w:rsid w:val="00AD7A8B"/>
    <w:rsid w:val="00AE18DE"/>
    <w:rsid w:val="00AE2298"/>
    <w:rsid w:val="00AE2694"/>
    <w:rsid w:val="00AE75F2"/>
    <w:rsid w:val="00AF1A19"/>
    <w:rsid w:val="00AF2449"/>
    <w:rsid w:val="00AF50D8"/>
    <w:rsid w:val="00AF5366"/>
    <w:rsid w:val="00AF550F"/>
    <w:rsid w:val="00B00352"/>
    <w:rsid w:val="00B00A8A"/>
    <w:rsid w:val="00B015E1"/>
    <w:rsid w:val="00B027AC"/>
    <w:rsid w:val="00B02C45"/>
    <w:rsid w:val="00B031BA"/>
    <w:rsid w:val="00B037D2"/>
    <w:rsid w:val="00B03D98"/>
    <w:rsid w:val="00B03F1A"/>
    <w:rsid w:val="00B050FC"/>
    <w:rsid w:val="00B07096"/>
    <w:rsid w:val="00B10533"/>
    <w:rsid w:val="00B124C7"/>
    <w:rsid w:val="00B13329"/>
    <w:rsid w:val="00B14468"/>
    <w:rsid w:val="00B14C6C"/>
    <w:rsid w:val="00B157B0"/>
    <w:rsid w:val="00B1586A"/>
    <w:rsid w:val="00B1744E"/>
    <w:rsid w:val="00B20C53"/>
    <w:rsid w:val="00B23C3F"/>
    <w:rsid w:val="00B23E3F"/>
    <w:rsid w:val="00B245E9"/>
    <w:rsid w:val="00B24B72"/>
    <w:rsid w:val="00B24C0F"/>
    <w:rsid w:val="00B24EC1"/>
    <w:rsid w:val="00B26ABB"/>
    <w:rsid w:val="00B30B23"/>
    <w:rsid w:val="00B30B65"/>
    <w:rsid w:val="00B30C46"/>
    <w:rsid w:val="00B31E3D"/>
    <w:rsid w:val="00B35CA4"/>
    <w:rsid w:val="00B360C0"/>
    <w:rsid w:val="00B3755F"/>
    <w:rsid w:val="00B37C7A"/>
    <w:rsid w:val="00B40268"/>
    <w:rsid w:val="00B40EC8"/>
    <w:rsid w:val="00B41214"/>
    <w:rsid w:val="00B414BB"/>
    <w:rsid w:val="00B42937"/>
    <w:rsid w:val="00B443E5"/>
    <w:rsid w:val="00B45E4F"/>
    <w:rsid w:val="00B464A4"/>
    <w:rsid w:val="00B47D4F"/>
    <w:rsid w:val="00B510F4"/>
    <w:rsid w:val="00B5235D"/>
    <w:rsid w:val="00B53D8D"/>
    <w:rsid w:val="00B544F5"/>
    <w:rsid w:val="00B60E76"/>
    <w:rsid w:val="00B62DF5"/>
    <w:rsid w:val="00B630DD"/>
    <w:rsid w:val="00B631A9"/>
    <w:rsid w:val="00B64985"/>
    <w:rsid w:val="00B64A74"/>
    <w:rsid w:val="00B64EBC"/>
    <w:rsid w:val="00B65252"/>
    <w:rsid w:val="00B66CA4"/>
    <w:rsid w:val="00B70D23"/>
    <w:rsid w:val="00B70EFE"/>
    <w:rsid w:val="00B73A46"/>
    <w:rsid w:val="00B7509E"/>
    <w:rsid w:val="00B81505"/>
    <w:rsid w:val="00B837C1"/>
    <w:rsid w:val="00B83E08"/>
    <w:rsid w:val="00B84468"/>
    <w:rsid w:val="00B850D7"/>
    <w:rsid w:val="00B86ED2"/>
    <w:rsid w:val="00B87171"/>
    <w:rsid w:val="00B87753"/>
    <w:rsid w:val="00B87ACB"/>
    <w:rsid w:val="00B900D6"/>
    <w:rsid w:val="00B902F8"/>
    <w:rsid w:val="00B90907"/>
    <w:rsid w:val="00B913D9"/>
    <w:rsid w:val="00B91D88"/>
    <w:rsid w:val="00B920A4"/>
    <w:rsid w:val="00B93B4C"/>
    <w:rsid w:val="00B94B56"/>
    <w:rsid w:val="00B9529C"/>
    <w:rsid w:val="00BA013B"/>
    <w:rsid w:val="00BA05D7"/>
    <w:rsid w:val="00BA2A9E"/>
    <w:rsid w:val="00BA366F"/>
    <w:rsid w:val="00BA3AF9"/>
    <w:rsid w:val="00BA745F"/>
    <w:rsid w:val="00BB0CD2"/>
    <w:rsid w:val="00BB0DCF"/>
    <w:rsid w:val="00BB1B2D"/>
    <w:rsid w:val="00BB2F13"/>
    <w:rsid w:val="00BB2F4C"/>
    <w:rsid w:val="00BB5D9D"/>
    <w:rsid w:val="00BB63E3"/>
    <w:rsid w:val="00BC1382"/>
    <w:rsid w:val="00BC167F"/>
    <w:rsid w:val="00BC4E03"/>
    <w:rsid w:val="00BC6109"/>
    <w:rsid w:val="00BC6A3B"/>
    <w:rsid w:val="00BC7BEB"/>
    <w:rsid w:val="00BD017C"/>
    <w:rsid w:val="00BD13B3"/>
    <w:rsid w:val="00BD2EDA"/>
    <w:rsid w:val="00BD3206"/>
    <w:rsid w:val="00BD3352"/>
    <w:rsid w:val="00BD3B49"/>
    <w:rsid w:val="00BD4135"/>
    <w:rsid w:val="00BD4331"/>
    <w:rsid w:val="00BD57F1"/>
    <w:rsid w:val="00BD72D9"/>
    <w:rsid w:val="00BD7A50"/>
    <w:rsid w:val="00BD7AAC"/>
    <w:rsid w:val="00BE022C"/>
    <w:rsid w:val="00BE2D28"/>
    <w:rsid w:val="00BE4A94"/>
    <w:rsid w:val="00BE7C33"/>
    <w:rsid w:val="00BE7E0A"/>
    <w:rsid w:val="00BF2C0E"/>
    <w:rsid w:val="00BF3EB0"/>
    <w:rsid w:val="00BF4CB5"/>
    <w:rsid w:val="00BF69A4"/>
    <w:rsid w:val="00C002F3"/>
    <w:rsid w:val="00C006F8"/>
    <w:rsid w:val="00C01F90"/>
    <w:rsid w:val="00C0383B"/>
    <w:rsid w:val="00C06BB7"/>
    <w:rsid w:val="00C06D7F"/>
    <w:rsid w:val="00C10CDD"/>
    <w:rsid w:val="00C10EE2"/>
    <w:rsid w:val="00C125E3"/>
    <w:rsid w:val="00C1383B"/>
    <w:rsid w:val="00C144FA"/>
    <w:rsid w:val="00C15539"/>
    <w:rsid w:val="00C15770"/>
    <w:rsid w:val="00C17346"/>
    <w:rsid w:val="00C17986"/>
    <w:rsid w:val="00C22EBC"/>
    <w:rsid w:val="00C2302C"/>
    <w:rsid w:val="00C2381C"/>
    <w:rsid w:val="00C254E5"/>
    <w:rsid w:val="00C2551F"/>
    <w:rsid w:val="00C256BB"/>
    <w:rsid w:val="00C2757B"/>
    <w:rsid w:val="00C27C22"/>
    <w:rsid w:val="00C27CE7"/>
    <w:rsid w:val="00C314B8"/>
    <w:rsid w:val="00C31FAD"/>
    <w:rsid w:val="00C33452"/>
    <w:rsid w:val="00C34C52"/>
    <w:rsid w:val="00C3618C"/>
    <w:rsid w:val="00C3666F"/>
    <w:rsid w:val="00C369C9"/>
    <w:rsid w:val="00C37410"/>
    <w:rsid w:val="00C37454"/>
    <w:rsid w:val="00C40225"/>
    <w:rsid w:val="00C40DCB"/>
    <w:rsid w:val="00C41AC7"/>
    <w:rsid w:val="00C425BB"/>
    <w:rsid w:val="00C45B7E"/>
    <w:rsid w:val="00C473C6"/>
    <w:rsid w:val="00C47FAE"/>
    <w:rsid w:val="00C5105D"/>
    <w:rsid w:val="00C52D05"/>
    <w:rsid w:val="00C52D08"/>
    <w:rsid w:val="00C550C2"/>
    <w:rsid w:val="00C560CD"/>
    <w:rsid w:val="00C562F7"/>
    <w:rsid w:val="00C610F8"/>
    <w:rsid w:val="00C61154"/>
    <w:rsid w:val="00C61DFD"/>
    <w:rsid w:val="00C65D56"/>
    <w:rsid w:val="00C67C78"/>
    <w:rsid w:val="00C67E9D"/>
    <w:rsid w:val="00C7018C"/>
    <w:rsid w:val="00C7094F"/>
    <w:rsid w:val="00C70FD3"/>
    <w:rsid w:val="00C71266"/>
    <w:rsid w:val="00C75B24"/>
    <w:rsid w:val="00C803A0"/>
    <w:rsid w:val="00C82FA8"/>
    <w:rsid w:val="00C83EE9"/>
    <w:rsid w:val="00C85A54"/>
    <w:rsid w:val="00C862E0"/>
    <w:rsid w:val="00C90656"/>
    <w:rsid w:val="00C90AA0"/>
    <w:rsid w:val="00C91A54"/>
    <w:rsid w:val="00C91C81"/>
    <w:rsid w:val="00C92C81"/>
    <w:rsid w:val="00C9783A"/>
    <w:rsid w:val="00C97B04"/>
    <w:rsid w:val="00CA00DA"/>
    <w:rsid w:val="00CA1C6C"/>
    <w:rsid w:val="00CA20FE"/>
    <w:rsid w:val="00CA2540"/>
    <w:rsid w:val="00CA41FE"/>
    <w:rsid w:val="00CA6B6C"/>
    <w:rsid w:val="00CB00D9"/>
    <w:rsid w:val="00CB535A"/>
    <w:rsid w:val="00CB79EF"/>
    <w:rsid w:val="00CB7D6C"/>
    <w:rsid w:val="00CC120F"/>
    <w:rsid w:val="00CC1679"/>
    <w:rsid w:val="00CC4A77"/>
    <w:rsid w:val="00CC60D4"/>
    <w:rsid w:val="00CC7312"/>
    <w:rsid w:val="00CC77A8"/>
    <w:rsid w:val="00CD0FC6"/>
    <w:rsid w:val="00CD5BDE"/>
    <w:rsid w:val="00CD5EE8"/>
    <w:rsid w:val="00CD6BB2"/>
    <w:rsid w:val="00CE0859"/>
    <w:rsid w:val="00CE1A4C"/>
    <w:rsid w:val="00CE362C"/>
    <w:rsid w:val="00CF0312"/>
    <w:rsid w:val="00CF3ABC"/>
    <w:rsid w:val="00CF4759"/>
    <w:rsid w:val="00CF493C"/>
    <w:rsid w:val="00CF746F"/>
    <w:rsid w:val="00CF7A90"/>
    <w:rsid w:val="00D02351"/>
    <w:rsid w:val="00D025FA"/>
    <w:rsid w:val="00D0471F"/>
    <w:rsid w:val="00D04D12"/>
    <w:rsid w:val="00D06873"/>
    <w:rsid w:val="00D07468"/>
    <w:rsid w:val="00D119DD"/>
    <w:rsid w:val="00D12D39"/>
    <w:rsid w:val="00D1344D"/>
    <w:rsid w:val="00D1369D"/>
    <w:rsid w:val="00D13C72"/>
    <w:rsid w:val="00D13F7C"/>
    <w:rsid w:val="00D16E7B"/>
    <w:rsid w:val="00D223A4"/>
    <w:rsid w:val="00D22402"/>
    <w:rsid w:val="00D2506B"/>
    <w:rsid w:val="00D250F6"/>
    <w:rsid w:val="00D25D79"/>
    <w:rsid w:val="00D25D85"/>
    <w:rsid w:val="00D2665B"/>
    <w:rsid w:val="00D27984"/>
    <w:rsid w:val="00D30120"/>
    <w:rsid w:val="00D30726"/>
    <w:rsid w:val="00D308D0"/>
    <w:rsid w:val="00D3096A"/>
    <w:rsid w:val="00D31DCD"/>
    <w:rsid w:val="00D334DB"/>
    <w:rsid w:val="00D33B2E"/>
    <w:rsid w:val="00D344BD"/>
    <w:rsid w:val="00D34B53"/>
    <w:rsid w:val="00D351A4"/>
    <w:rsid w:val="00D35CDD"/>
    <w:rsid w:val="00D36D57"/>
    <w:rsid w:val="00D370C1"/>
    <w:rsid w:val="00D37C3D"/>
    <w:rsid w:val="00D4013D"/>
    <w:rsid w:val="00D4024C"/>
    <w:rsid w:val="00D403C7"/>
    <w:rsid w:val="00D4169C"/>
    <w:rsid w:val="00D44B6D"/>
    <w:rsid w:val="00D464AA"/>
    <w:rsid w:val="00D479A6"/>
    <w:rsid w:val="00D506B8"/>
    <w:rsid w:val="00D50F7F"/>
    <w:rsid w:val="00D53C54"/>
    <w:rsid w:val="00D5488C"/>
    <w:rsid w:val="00D574DD"/>
    <w:rsid w:val="00D57C83"/>
    <w:rsid w:val="00D613D9"/>
    <w:rsid w:val="00D62853"/>
    <w:rsid w:val="00D6297D"/>
    <w:rsid w:val="00D631E7"/>
    <w:rsid w:val="00D63227"/>
    <w:rsid w:val="00D66448"/>
    <w:rsid w:val="00D7423F"/>
    <w:rsid w:val="00D76CF8"/>
    <w:rsid w:val="00D805ED"/>
    <w:rsid w:val="00D81223"/>
    <w:rsid w:val="00D817F9"/>
    <w:rsid w:val="00D8214E"/>
    <w:rsid w:val="00D82B91"/>
    <w:rsid w:val="00D82C91"/>
    <w:rsid w:val="00D82FD5"/>
    <w:rsid w:val="00D84450"/>
    <w:rsid w:val="00D8468F"/>
    <w:rsid w:val="00D84CB7"/>
    <w:rsid w:val="00D86D24"/>
    <w:rsid w:val="00D87F8A"/>
    <w:rsid w:val="00D91767"/>
    <w:rsid w:val="00D9321E"/>
    <w:rsid w:val="00D93282"/>
    <w:rsid w:val="00D93B65"/>
    <w:rsid w:val="00D9400A"/>
    <w:rsid w:val="00DA2AB7"/>
    <w:rsid w:val="00DA5FB5"/>
    <w:rsid w:val="00DA65A8"/>
    <w:rsid w:val="00DB1326"/>
    <w:rsid w:val="00DB1614"/>
    <w:rsid w:val="00DB1BFE"/>
    <w:rsid w:val="00DB220B"/>
    <w:rsid w:val="00DB22F2"/>
    <w:rsid w:val="00DB35D3"/>
    <w:rsid w:val="00DB409F"/>
    <w:rsid w:val="00DB4843"/>
    <w:rsid w:val="00DB75F4"/>
    <w:rsid w:val="00DB7945"/>
    <w:rsid w:val="00DC3810"/>
    <w:rsid w:val="00DC39FE"/>
    <w:rsid w:val="00DC4DC6"/>
    <w:rsid w:val="00DC646D"/>
    <w:rsid w:val="00DC695A"/>
    <w:rsid w:val="00DC7FAF"/>
    <w:rsid w:val="00DD0356"/>
    <w:rsid w:val="00DD1E0F"/>
    <w:rsid w:val="00DD2078"/>
    <w:rsid w:val="00DD2402"/>
    <w:rsid w:val="00DD3DFE"/>
    <w:rsid w:val="00DD52E2"/>
    <w:rsid w:val="00DD53B1"/>
    <w:rsid w:val="00DD5499"/>
    <w:rsid w:val="00DD7B25"/>
    <w:rsid w:val="00DD7F2A"/>
    <w:rsid w:val="00DE61EA"/>
    <w:rsid w:val="00DE69B5"/>
    <w:rsid w:val="00DE7DD2"/>
    <w:rsid w:val="00DF0C4F"/>
    <w:rsid w:val="00DF1429"/>
    <w:rsid w:val="00DF43F5"/>
    <w:rsid w:val="00DF5D23"/>
    <w:rsid w:val="00E00A82"/>
    <w:rsid w:val="00E0129F"/>
    <w:rsid w:val="00E03355"/>
    <w:rsid w:val="00E03F93"/>
    <w:rsid w:val="00E04FC3"/>
    <w:rsid w:val="00E07523"/>
    <w:rsid w:val="00E07E31"/>
    <w:rsid w:val="00E1291C"/>
    <w:rsid w:val="00E13159"/>
    <w:rsid w:val="00E14617"/>
    <w:rsid w:val="00E1498A"/>
    <w:rsid w:val="00E14EDC"/>
    <w:rsid w:val="00E171A6"/>
    <w:rsid w:val="00E219EB"/>
    <w:rsid w:val="00E231E9"/>
    <w:rsid w:val="00E2331A"/>
    <w:rsid w:val="00E23748"/>
    <w:rsid w:val="00E24C07"/>
    <w:rsid w:val="00E31DA9"/>
    <w:rsid w:val="00E31E84"/>
    <w:rsid w:val="00E3393B"/>
    <w:rsid w:val="00E35AD8"/>
    <w:rsid w:val="00E367AB"/>
    <w:rsid w:val="00E42A64"/>
    <w:rsid w:val="00E45389"/>
    <w:rsid w:val="00E459F5"/>
    <w:rsid w:val="00E46FB5"/>
    <w:rsid w:val="00E5182A"/>
    <w:rsid w:val="00E55141"/>
    <w:rsid w:val="00E56B5B"/>
    <w:rsid w:val="00E57565"/>
    <w:rsid w:val="00E57718"/>
    <w:rsid w:val="00E57F63"/>
    <w:rsid w:val="00E600FB"/>
    <w:rsid w:val="00E62C05"/>
    <w:rsid w:val="00E64B58"/>
    <w:rsid w:val="00E64BB9"/>
    <w:rsid w:val="00E64E1B"/>
    <w:rsid w:val="00E65665"/>
    <w:rsid w:val="00E6601D"/>
    <w:rsid w:val="00E67618"/>
    <w:rsid w:val="00E67F04"/>
    <w:rsid w:val="00E70914"/>
    <w:rsid w:val="00E71D79"/>
    <w:rsid w:val="00E73D35"/>
    <w:rsid w:val="00E7545F"/>
    <w:rsid w:val="00E75870"/>
    <w:rsid w:val="00E7619E"/>
    <w:rsid w:val="00E8164E"/>
    <w:rsid w:val="00E82C8D"/>
    <w:rsid w:val="00E8396E"/>
    <w:rsid w:val="00E83E59"/>
    <w:rsid w:val="00E85DA6"/>
    <w:rsid w:val="00E870C8"/>
    <w:rsid w:val="00E905DF"/>
    <w:rsid w:val="00E90915"/>
    <w:rsid w:val="00E90D0F"/>
    <w:rsid w:val="00E91A2F"/>
    <w:rsid w:val="00E925BD"/>
    <w:rsid w:val="00E926D6"/>
    <w:rsid w:val="00E93072"/>
    <w:rsid w:val="00E93AD3"/>
    <w:rsid w:val="00E93B6F"/>
    <w:rsid w:val="00E94486"/>
    <w:rsid w:val="00E945C1"/>
    <w:rsid w:val="00E95611"/>
    <w:rsid w:val="00E95D87"/>
    <w:rsid w:val="00EA0A2C"/>
    <w:rsid w:val="00EA1F35"/>
    <w:rsid w:val="00EA5637"/>
    <w:rsid w:val="00EA7AAC"/>
    <w:rsid w:val="00EB102D"/>
    <w:rsid w:val="00EB2347"/>
    <w:rsid w:val="00EC2153"/>
    <w:rsid w:val="00EC2D92"/>
    <w:rsid w:val="00EC328D"/>
    <w:rsid w:val="00EC407A"/>
    <w:rsid w:val="00EC7CDD"/>
    <w:rsid w:val="00ED07FE"/>
    <w:rsid w:val="00ED1080"/>
    <w:rsid w:val="00ED2B6E"/>
    <w:rsid w:val="00ED343E"/>
    <w:rsid w:val="00ED4B3E"/>
    <w:rsid w:val="00ED5292"/>
    <w:rsid w:val="00ED5F5E"/>
    <w:rsid w:val="00ED6639"/>
    <w:rsid w:val="00EE04BD"/>
    <w:rsid w:val="00EE0A67"/>
    <w:rsid w:val="00EE2593"/>
    <w:rsid w:val="00EE42B5"/>
    <w:rsid w:val="00EE5179"/>
    <w:rsid w:val="00EE598B"/>
    <w:rsid w:val="00EE60E6"/>
    <w:rsid w:val="00EE6345"/>
    <w:rsid w:val="00EF0DCB"/>
    <w:rsid w:val="00EF2425"/>
    <w:rsid w:val="00EF2961"/>
    <w:rsid w:val="00EF2BF4"/>
    <w:rsid w:val="00EF4C23"/>
    <w:rsid w:val="00EF5E4C"/>
    <w:rsid w:val="00F00CC9"/>
    <w:rsid w:val="00F01964"/>
    <w:rsid w:val="00F03AA6"/>
    <w:rsid w:val="00F06F1C"/>
    <w:rsid w:val="00F135D8"/>
    <w:rsid w:val="00F137C0"/>
    <w:rsid w:val="00F15CA0"/>
    <w:rsid w:val="00F171DB"/>
    <w:rsid w:val="00F17383"/>
    <w:rsid w:val="00F17487"/>
    <w:rsid w:val="00F21855"/>
    <w:rsid w:val="00F21A79"/>
    <w:rsid w:val="00F22666"/>
    <w:rsid w:val="00F25F20"/>
    <w:rsid w:val="00F3000F"/>
    <w:rsid w:val="00F3044B"/>
    <w:rsid w:val="00F33AD4"/>
    <w:rsid w:val="00F33B17"/>
    <w:rsid w:val="00F35E0A"/>
    <w:rsid w:val="00F366CA"/>
    <w:rsid w:val="00F37001"/>
    <w:rsid w:val="00F374B7"/>
    <w:rsid w:val="00F40A38"/>
    <w:rsid w:val="00F42B79"/>
    <w:rsid w:val="00F42EC5"/>
    <w:rsid w:val="00F45976"/>
    <w:rsid w:val="00F471B8"/>
    <w:rsid w:val="00F476AB"/>
    <w:rsid w:val="00F478E2"/>
    <w:rsid w:val="00F50CAD"/>
    <w:rsid w:val="00F53E47"/>
    <w:rsid w:val="00F54C55"/>
    <w:rsid w:val="00F5539B"/>
    <w:rsid w:val="00F5541B"/>
    <w:rsid w:val="00F558F5"/>
    <w:rsid w:val="00F56251"/>
    <w:rsid w:val="00F571DE"/>
    <w:rsid w:val="00F62250"/>
    <w:rsid w:val="00F62CF5"/>
    <w:rsid w:val="00F63CF0"/>
    <w:rsid w:val="00F65704"/>
    <w:rsid w:val="00F659B9"/>
    <w:rsid w:val="00F65CCA"/>
    <w:rsid w:val="00F67C97"/>
    <w:rsid w:val="00F70943"/>
    <w:rsid w:val="00F7417B"/>
    <w:rsid w:val="00F74EA5"/>
    <w:rsid w:val="00F751E0"/>
    <w:rsid w:val="00F774D3"/>
    <w:rsid w:val="00F8306B"/>
    <w:rsid w:val="00F86202"/>
    <w:rsid w:val="00F86FF7"/>
    <w:rsid w:val="00F87F25"/>
    <w:rsid w:val="00F92013"/>
    <w:rsid w:val="00F96261"/>
    <w:rsid w:val="00F97D62"/>
    <w:rsid w:val="00FA06FA"/>
    <w:rsid w:val="00FA1649"/>
    <w:rsid w:val="00FA19CA"/>
    <w:rsid w:val="00FA41FD"/>
    <w:rsid w:val="00FA53CA"/>
    <w:rsid w:val="00FA64E2"/>
    <w:rsid w:val="00FB21DC"/>
    <w:rsid w:val="00FB3CBE"/>
    <w:rsid w:val="00FB3FD5"/>
    <w:rsid w:val="00FB4804"/>
    <w:rsid w:val="00FB4D60"/>
    <w:rsid w:val="00FB50D4"/>
    <w:rsid w:val="00FC1606"/>
    <w:rsid w:val="00FC1C57"/>
    <w:rsid w:val="00FC1FFF"/>
    <w:rsid w:val="00FC2B65"/>
    <w:rsid w:val="00FC3AF1"/>
    <w:rsid w:val="00FC49DF"/>
    <w:rsid w:val="00FC586E"/>
    <w:rsid w:val="00FC6DFB"/>
    <w:rsid w:val="00FC6EE8"/>
    <w:rsid w:val="00FD20F2"/>
    <w:rsid w:val="00FD28C7"/>
    <w:rsid w:val="00FD5940"/>
    <w:rsid w:val="00FD7B38"/>
    <w:rsid w:val="00FD7FED"/>
    <w:rsid w:val="00FE0C6F"/>
    <w:rsid w:val="00FE1745"/>
    <w:rsid w:val="00FE1948"/>
    <w:rsid w:val="00FE35A7"/>
    <w:rsid w:val="00FE35D0"/>
    <w:rsid w:val="00FE3E45"/>
    <w:rsid w:val="00FE6B85"/>
    <w:rsid w:val="00FF0300"/>
    <w:rsid w:val="00FF1DE2"/>
    <w:rsid w:val="00FF201D"/>
    <w:rsid w:val="00FF295C"/>
    <w:rsid w:val="00FF488F"/>
    <w:rsid w:val="00FF4ADF"/>
    <w:rsid w:val="00FF4B7D"/>
    <w:rsid w:val="00FF513B"/>
    <w:rsid w:val="00FF7D71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DBEB2"/>
  <w15:chartTrackingRefBased/>
  <w15:docId w15:val="{363CDF35-74CC-48FC-8715-107E66E1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096A"/>
    <w:pPr>
      <w:tabs>
        <w:tab w:val="left" w:pos="1080"/>
        <w:tab w:val="left" w:pos="1560"/>
      </w:tabs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qFormat/>
    <w:rsid w:val="0014745A"/>
    <w:pPr>
      <w:keepNext/>
      <w:keepLines/>
      <w:tabs>
        <w:tab w:val="clear" w:pos="1080"/>
        <w:tab w:val="clear" w:pos="1560"/>
      </w:tabs>
      <w:spacing w:before="120" w:after="120"/>
      <w:ind w:left="1440" w:hanging="1440"/>
      <w:outlineLvl w:val="0"/>
    </w:pPr>
    <w:rPr>
      <w:rFonts w:cs="Times New Roman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30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309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30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309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309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09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9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9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745A"/>
    <w:rPr>
      <w:rFonts w:ascii="Times New Roman" w:eastAsia="Arial" w:hAnsi="Times New Roman" w:cs="Times New Roman"/>
      <w:b/>
      <w:bCs/>
      <w:color w:val="000000" w:themeColor="text1"/>
      <w:kern w:val="0"/>
      <w:sz w:val="28"/>
      <w:szCs w:val="28"/>
      <w:lang w:val="ro-RO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3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D3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309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D30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96A"/>
    <w:rPr>
      <w:i/>
      <w:iCs/>
      <w:color w:val="404040" w:themeColor="text1" w:themeTint="BF"/>
    </w:rPr>
  </w:style>
  <w:style w:type="paragraph" w:styleId="ListParagraph">
    <w:name w:val="List Paragraph"/>
    <w:aliases w:val="АБВ"/>
    <w:basedOn w:val="Normal"/>
    <w:uiPriority w:val="1"/>
    <w:qFormat/>
    <w:rsid w:val="00D30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96A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D3096A"/>
    <w:pPr>
      <w:tabs>
        <w:tab w:val="left" w:pos="1080"/>
        <w:tab w:val="left" w:pos="1560"/>
      </w:tabs>
      <w:spacing w:after="0" w:line="240" w:lineRule="auto"/>
      <w:jc w:val="both"/>
    </w:pPr>
    <w:rPr>
      <w:rFonts w:ascii="Times New Roman" w:eastAsia="Arial" w:hAnsi="Times New Roman" w:cs="Arial"/>
      <w:kern w:val="0"/>
      <w:lang w:val="en-US" w:eastAsia="ru-RU"/>
      <w14:ligatures w14:val="none"/>
    </w:rPr>
  </w:style>
  <w:style w:type="table" w:customStyle="1" w:styleId="TableNormal1">
    <w:name w:val="Table Normal1"/>
    <w:rsid w:val="00D3096A"/>
    <w:pPr>
      <w:tabs>
        <w:tab w:val="left" w:pos="1080"/>
        <w:tab w:val="left" w:pos="1560"/>
      </w:tabs>
      <w:spacing w:after="0" w:line="240" w:lineRule="auto"/>
      <w:jc w:val="both"/>
    </w:pPr>
    <w:rPr>
      <w:rFonts w:ascii="Times New Roman" w:eastAsia="Arial" w:hAnsi="Times New Roman" w:cs="Arial"/>
      <w:kern w:val="0"/>
      <w:lang w:val="en-US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9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96A"/>
    <w:rPr>
      <w:rFonts w:ascii="Tahoma" w:eastAsia="Arial" w:hAnsi="Tahoma" w:cs="Tahoma"/>
      <w:kern w:val="0"/>
      <w:sz w:val="16"/>
      <w:szCs w:val="16"/>
      <w:lang w:val="en-US" w:eastAsia="ru-RU"/>
      <w14:ligatures w14:val="none"/>
    </w:rPr>
  </w:style>
  <w:style w:type="paragraph" w:styleId="Footer">
    <w:name w:val="footer"/>
    <w:basedOn w:val="Normal"/>
    <w:link w:val="FooterChar"/>
    <w:uiPriority w:val="99"/>
    <w:rsid w:val="00D3096A"/>
    <w:pPr>
      <w:tabs>
        <w:tab w:val="clear" w:pos="1080"/>
        <w:tab w:val="clear" w:pos="1560"/>
        <w:tab w:val="center" w:pos="4153"/>
        <w:tab w:val="right" w:pos="8306"/>
      </w:tabs>
      <w:jc w:val="left"/>
    </w:pPr>
    <w:rPr>
      <w:rFonts w:eastAsia="Times New Roman" w:cs="Times New Roman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D3096A"/>
    <w:rPr>
      <w:rFonts w:ascii="Times New Roman" w:eastAsia="Times New Roman" w:hAnsi="Times New Roman" w:cs="Times New Roman"/>
      <w:kern w:val="0"/>
      <w:sz w:val="28"/>
      <w:lang w:val="ro-RO"/>
      <w14:ligatures w14:val="none"/>
    </w:rPr>
  </w:style>
  <w:style w:type="paragraph" w:styleId="Header">
    <w:name w:val="header"/>
    <w:basedOn w:val="Normal"/>
    <w:link w:val="HeaderChar"/>
    <w:unhideWhenUsed/>
    <w:rsid w:val="00D3096A"/>
    <w:pPr>
      <w:tabs>
        <w:tab w:val="clear" w:pos="1080"/>
        <w:tab w:val="clear" w:pos="1560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3096A"/>
    <w:rPr>
      <w:rFonts w:ascii="Times New Roman" w:eastAsia="Arial" w:hAnsi="Times New Roman" w:cs="Arial"/>
      <w:kern w:val="0"/>
      <w:lang w:val="en-US" w:eastAsia="ru-RU"/>
      <w14:ligatures w14:val="none"/>
    </w:rPr>
  </w:style>
  <w:style w:type="paragraph" w:styleId="BodyTextIndent">
    <w:name w:val="Body Text Indent"/>
    <w:basedOn w:val="Normal"/>
    <w:link w:val="BodyTextIndentChar"/>
    <w:semiHidden/>
    <w:rsid w:val="00D3096A"/>
    <w:pPr>
      <w:tabs>
        <w:tab w:val="clear" w:pos="1080"/>
        <w:tab w:val="clear" w:pos="1560"/>
      </w:tabs>
      <w:ind w:firstLine="72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096A"/>
    <w:rPr>
      <w:rFonts w:ascii="Times New Roman" w:eastAsia="Times New Roman" w:hAnsi="Times New Roman" w:cs="Arial"/>
      <w:kern w:val="0"/>
      <w:lang w:val="ro-RO"/>
      <w14:ligatures w14:val="none"/>
    </w:rPr>
  </w:style>
  <w:style w:type="character" w:customStyle="1" w:styleId="tlid-translation">
    <w:name w:val="tlid-translation"/>
    <w:basedOn w:val="DefaultParagraphFont"/>
    <w:rsid w:val="00D3096A"/>
  </w:style>
  <w:style w:type="character" w:customStyle="1" w:styleId="alt-edited">
    <w:name w:val="alt-edited"/>
    <w:basedOn w:val="DefaultParagraphFont"/>
    <w:rsid w:val="00D3096A"/>
  </w:style>
  <w:style w:type="paragraph" w:styleId="TOC1">
    <w:name w:val="toc 1"/>
    <w:basedOn w:val="Normal"/>
    <w:next w:val="Normal"/>
    <w:autoRedefine/>
    <w:uiPriority w:val="39"/>
    <w:unhideWhenUsed/>
    <w:rsid w:val="005A7AB2"/>
    <w:pPr>
      <w:tabs>
        <w:tab w:val="clear" w:pos="1080"/>
        <w:tab w:val="clear" w:pos="1560"/>
        <w:tab w:val="right" w:pos="9639"/>
      </w:tabs>
      <w:spacing w:before="120" w:after="120"/>
      <w:ind w:left="284" w:hanging="284"/>
    </w:pPr>
    <w:rPr>
      <w:rFonts w:asciiTheme="majorBidi" w:eastAsia="Arial" w:hAnsiTheme="majorBidi" w:cstheme="majorBidi"/>
      <w:b/>
      <w:noProof/>
      <w:lang w:eastAsia="ar-SA" w:bidi="en-US"/>
    </w:rPr>
  </w:style>
  <w:style w:type="paragraph" w:styleId="TOC2">
    <w:name w:val="toc 2"/>
    <w:basedOn w:val="Normal"/>
    <w:next w:val="Normal"/>
    <w:autoRedefine/>
    <w:uiPriority w:val="39"/>
    <w:unhideWhenUsed/>
    <w:rsid w:val="00EC2D92"/>
    <w:pPr>
      <w:tabs>
        <w:tab w:val="clear" w:pos="1080"/>
        <w:tab w:val="clear" w:pos="1560"/>
        <w:tab w:val="right" w:leader="dot" w:pos="9639"/>
      </w:tabs>
      <w:ind w:left="1276" w:hanging="1276"/>
    </w:pPr>
    <w:rPr>
      <w:rFonts w:ascii="Times New Roman" w:hAnsi="Times New Roman" w:cs="Times New Roman"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3096A"/>
    <w:pPr>
      <w:tabs>
        <w:tab w:val="left" w:pos="1710"/>
        <w:tab w:val="left" w:pos="8091"/>
        <w:tab w:val="left" w:pos="8427"/>
        <w:tab w:val="right" w:pos="9344"/>
      </w:tabs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D3096A"/>
    <w:pPr>
      <w:tabs>
        <w:tab w:val="clear" w:pos="1080"/>
        <w:tab w:val="clear" w:pos="1560"/>
      </w:tabs>
      <w:spacing w:after="100"/>
      <w:ind w:left="600"/>
    </w:pPr>
  </w:style>
  <w:style w:type="character" w:styleId="Hyperlink">
    <w:name w:val="Hyperlink"/>
    <w:basedOn w:val="DefaultParagraphFont"/>
    <w:uiPriority w:val="99"/>
    <w:rsid w:val="00D3096A"/>
    <w:rPr>
      <w:color w:val="467886" w:themeColor="hyperlink"/>
      <w:u w:val="single"/>
    </w:rPr>
  </w:style>
  <w:style w:type="paragraph" w:customStyle="1" w:styleId="a">
    <w:name w:val="Стиль"/>
    <w:rsid w:val="00D3096A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ru-RU"/>
      <w14:ligatures w14:val="none"/>
    </w:rPr>
  </w:style>
  <w:style w:type="table" w:styleId="TableGrid">
    <w:name w:val="Table Grid"/>
    <w:basedOn w:val="TableNormal"/>
    <w:uiPriority w:val="39"/>
    <w:rsid w:val="00D3096A"/>
    <w:pPr>
      <w:tabs>
        <w:tab w:val="left" w:pos="1080"/>
        <w:tab w:val="left" w:pos="1560"/>
      </w:tabs>
      <w:spacing w:after="0" w:line="240" w:lineRule="auto"/>
      <w:jc w:val="both"/>
    </w:pPr>
    <w:rPr>
      <w:rFonts w:ascii="Times New Roman" w:eastAsia="Arial" w:hAnsi="Times New Roman" w:cs="Arial"/>
      <w:kern w:val="0"/>
      <w:lang w:val="en-US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D3096A"/>
    <w:pPr>
      <w:numPr>
        <w:numId w:val="1"/>
      </w:numPr>
    </w:pPr>
  </w:style>
  <w:style w:type="numbering" w:customStyle="1" w:styleId="CurrentList2">
    <w:name w:val="Current List2"/>
    <w:uiPriority w:val="99"/>
    <w:rsid w:val="00D3096A"/>
    <w:pPr>
      <w:numPr>
        <w:numId w:val="2"/>
      </w:numPr>
    </w:pPr>
  </w:style>
  <w:style w:type="numbering" w:customStyle="1" w:styleId="CurrentList3">
    <w:name w:val="Current List3"/>
    <w:uiPriority w:val="99"/>
    <w:rsid w:val="00D3096A"/>
    <w:pPr>
      <w:numPr>
        <w:numId w:val="3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D3096A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D309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3096A"/>
    <w:rPr>
      <w:rFonts w:ascii="Times New Roman" w:eastAsia="Arial" w:hAnsi="Times New Roman" w:cs="Arial"/>
      <w:kern w:val="0"/>
      <w:lang w:val="en-US" w:eastAsia="ru-RU"/>
      <w14:ligatures w14:val="none"/>
    </w:rPr>
  </w:style>
  <w:style w:type="paragraph" w:styleId="NoSpacing">
    <w:name w:val="No Spacing"/>
    <w:uiPriority w:val="1"/>
    <w:qFormat/>
    <w:rsid w:val="00D3096A"/>
    <w:pPr>
      <w:tabs>
        <w:tab w:val="left" w:pos="1080"/>
        <w:tab w:val="left" w:pos="1560"/>
      </w:tabs>
      <w:spacing w:after="0" w:line="240" w:lineRule="auto"/>
      <w:jc w:val="both"/>
    </w:pPr>
    <w:rPr>
      <w:rFonts w:ascii="Times New Roman" w:eastAsia="Arial" w:hAnsi="Times New Roman" w:cs="Arial"/>
      <w:kern w:val="0"/>
      <w:lang w:val="en-US" w:eastAsia="ru-RU"/>
      <w14:ligatures w14:val="none"/>
    </w:rPr>
  </w:style>
  <w:style w:type="character" w:styleId="Strong">
    <w:name w:val="Strong"/>
    <w:basedOn w:val="DefaultParagraphFont"/>
    <w:uiPriority w:val="22"/>
    <w:qFormat/>
    <w:rsid w:val="00D3096A"/>
    <w:rPr>
      <w:b/>
      <w:bCs/>
    </w:rPr>
  </w:style>
  <w:style w:type="character" w:styleId="BookTitle">
    <w:name w:val="Book Title"/>
    <w:basedOn w:val="DefaultParagraphFont"/>
    <w:uiPriority w:val="33"/>
    <w:qFormat/>
    <w:rsid w:val="00D3096A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D3096A"/>
    <w:rPr>
      <w:smallCaps/>
      <w:color w:val="5A5A5A" w:themeColor="text1" w:themeTint="A5"/>
    </w:rPr>
  </w:style>
  <w:style w:type="character" w:styleId="Emphasis">
    <w:name w:val="Emphasis"/>
    <w:basedOn w:val="DefaultParagraphFont"/>
    <w:uiPriority w:val="20"/>
    <w:qFormat/>
    <w:rsid w:val="00D3096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D3096A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D3096A"/>
    <w:rPr>
      <w:rFonts w:cs="Times New Roman"/>
    </w:rPr>
  </w:style>
  <w:style w:type="paragraph" w:customStyle="1" w:styleId="tt">
    <w:name w:val="tt"/>
    <w:basedOn w:val="Normal"/>
    <w:rsid w:val="00763843"/>
    <w:pPr>
      <w:tabs>
        <w:tab w:val="clear" w:pos="1080"/>
        <w:tab w:val="clear" w:pos="1560"/>
      </w:tabs>
      <w:spacing w:before="100" w:beforeAutospacing="1" w:after="100" w:afterAutospacing="1"/>
      <w:jc w:val="center"/>
    </w:pPr>
    <w:rPr>
      <w:rFonts w:eastAsiaTheme="minorEastAsia" w:cs="Times New Roman"/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10C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944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495"/>
    <w:pPr>
      <w:tabs>
        <w:tab w:val="clear" w:pos="1080"/>
        <w:tab w:val="clear" w:pos="1560"/>
      </w:tabs>
      <w:spacing w:after="39"/>
      <w:ind w:firstLine="4"/>
    </w:pPr>
    <w:rPr>
      <w:rFonts w:eastAsia="Times New Roman" w:cs="Times New Roman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495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customStyle="1" w:styleId="rynqvb">
    <w:name w:val="rynqvb"/>
    <w:basedOn w:val="DefaultParagraphFont"/>
    <w:rsid w:val="00944495"/>
  </w:style>
  <w:style w:type="character" w:customStyle="1" w:styleId="FontStyle56">
    <w:name w:val="Font Style56"/>
    <w:uiPriority w:val="99"/>
    <w:rsid w:val="001B740A"/>
    <w:rPr>
      <w:rFonts w:ascii="Arial" w:hAnsi="Arial" w:cs="Arial"/>
      <w:color w:val="000000"/>
      <w:sz w:val="22"/>
      <w:szCs w:val="22"/>
    </w:rPr>
  </w:style>
  <w:style w:type="paragraph" w:customStyle="1" w:styleId="Default">
    <w:name w:val="Default"/>
    <w:rsid w:val="007D796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lang w:val="en-US"/>
      <w14:ligatures w14:val="none"/>
    </w:rPr>
  </w:style>
  <w:style w:type="paragraph" w:customStyle="1" w:styleId="DefinitionList">
    <w:name w:val="Definition List"/>
    <w:basedOn w:val="Normal"/>
    <w:next w:val="Normal"/>
    <w:rsid w:val="007D7966"/>
    <w:pPr>
      <w:widowControl w:val="0"/>
      <w:tabs>
        <w:tab w:val="clear" w:pos="1080"/>
        <w:tab w:val="clear" w:pos="1560"/>
      </w:tabs>
      <w:ind w:left="360"/>
      <w:jc w:val="left"/>
    </w:pPr>
    <w:rPr>
      <w:rFonts w:eastAsia="Times New Roman" w:cs="Times New Roman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13C72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50E1A"/>
    <w:pPr>
      <w:spacing w:after="0" w:line="240" w:lineRule="auto"/>
    </w:pPr>
    <w:rPr>
      <w:rFonts w:eastAsia="DengXi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B5D9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5D9D"/>
    <w:pPr>
      <w:widowControl w:val="0"/>
      <w:tabs>
        <w:tab w:val="clear" w:pos="1080"/>
        <w:tab w:val="clear" w:pos="1560"/>
      </w:tabs>
      <w:autoSpaceDE w:val="0"/>
      <w:autoSpaceDN w:val="0"/>
      <w:jc w:val="left"/>
    </w:pPr>
    <w:rPr>
      <w:rFonts w:ascii="Arial" w:hAnsi="Arial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1F2E8C"/>
    <w:rPr>
      <w:color w:val="808080"/>
    </w:rPr>
  </w:style>
  <w:style w:type="table" w:customStyle="1" w:styleId="TableGrid3">
    <w:name w:val="Table Grid3"/>
    <w:basedOn w:val="TableNormal"/>
    <w:next w:val="TableGrid"/>
    <w:uiPriority w:val="39"/>
    <w:rsid w:val="0061396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4E203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4E2034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4E2034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401"/>
    <w:pPr>
      <w:tabs>
        <w:tab w:val="left" w:pos="1080"/>
        <w:tab w:val="left" w:pos="1560"/>
      </w:tabs>
      <w:spacing w:after="0"/>
      <w:ind w:firstLine="0"/>
    </w:pPr>
    <w:rPr>
      <w:rFonts w:eastAsiaTheme="minorHAnsi" w:cstheme="minorBidi"/>
      <w:b/>
      <w:bCs/>
      <w:color w:val="auto"/>
      <w:lang w:val="ro-M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401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table" w:styleId="LightList-Accent4">
    <w:name w:val="Light List Accent 4"/>
    <w:basedOn w:val="TableNormal"/>
    <w:uiPriority w:val="61"/>
    <w:rsid w:val="003E3C3F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C125E3"/>
    <w:pPr>
      <w:tabs>
        <w:tab w:val="clear" w:pos="1080"/>
        <w:tab w:val="clear" w:pos="1560"/>
      </w:tabs>
      <w:spacing w:after="120" w:line="480" w:lineRule="auto"/>
      <w:jc w:val="left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C125E3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Doc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9CF5FD222A43438D27598FDD0E8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D04D6-6AA2-4BA4-B192-D520F77B609C}"/>
      </w:docPartPr>
      <w:docPartBody>
        <w:p w:rsidR="006D2AF6" w:rsidRDefault="00732B44" w:rsidP="00732B44">
          <w:pPr>
            <w:pStyle w:val="D39CF5FD222A43438D27598FDD0E8AB9"/>
          </w:pPr>
          <w:r w:rsidRPr="00C11F14">
            <w:rPr>
              <w:rStyle w:val="PlaceholderText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3C"/>
    <w:rsid w:val="00056DE4"/>
    <w:rsid w:val="000634AB"/>
    <w:rsid w:val="000861C9"/>
    <w:rsid w:val="000D0B3B"/>
    <w:rsid w:val="000E6A86"/>
    <w:rsid w:val="001247AE"/>
    <w:rsid w:val="001621AE"/>
    <w:rsid w:val="00186EED"/>
    <w:rsid w:val="001B28FD"/>
    <w:rsid w:val="0020093C"/>
    <w:rsid w:val="00240AE5"/>
    <w:rsid w:val="00247C6B"/>
    <w:rsid w:val="00264D3F"/>
    <w:rsid w:val="00270D77"/>
    <w:rsid w:val="00280D24"/>
    <w:rsid w:val="002814C4"/>
    <w:rsid w:val="00282D00"/>
    <w:rsid w:val="00287A98"/>
    <w:rsid w:val="002C597A"/>
    <w:rsid w:val="002D064D"/>
    <w:rsid w:val="002F55E8"/>
    <w:rsid w:val="002F7309"/>
    <w:rsid w:val="0032738E"/>
    <w:rsid w:val="00356144"/>
    <w:rsid w:val="00363FA5"/>
    <w:rsid w:val="00384D52"/>
    <w:rsid w:val="003D7A30"/>
    <w:rsid w:val="00436C08"/>
    <w:rsid w:val="00470DD9"/>
    <w:rsid w:val="004770EE"/>
    <w:rsid w:val="004866DD"/>
    <w:rsid w:val="004A2D66"/>
    <w:rsid w:val="004B4DCE"/>
    <w:rsid w:val="004D06D5"/>
    <w:rsid w:val="00520199"/>
    <w:rsid w:val="005365CF"/>
    <w:rsid w:val="005456A6"/>
    <w:rsid w:val="005653A2"/>
    <w:rsid w:val="005D239B"/>
    <w:rsid w:val="005E1F06"/>
    <w:rsid w:val="00641315"/>
    <w:rsid w:val="0067010A"/>
    <w:rsid w:val="006831E4"/>
    <w:rsid w:val="0069259B"/>
    <w:rsid w:val="006C158B"/>
    <w:rsid w:val="006D2AF6"/>
    <w:rsid w:val="00732B44"/>
    <w:rsid w:val="007811DC"/>
    <w:rsid w:val="007829CF"/>
    <w:rsid w:val="00794D6B"/>
    <w:rsid w:val="007A0AD9"/>
    <w:rsid w:val="007A67A7"/>
    <w:rsid w:val="007C4C5E"/>
    <w:rsid w:val="007C580F"/>
    <w:rsid w:val="00815FCD"/>
    <w:rsid w:val="00832AB6"/>
    <w:rsid w:val="00846982"/>
    <w:rsid w:val="00865A7A"/>
    <w:rsid w:val="008753B4"/>
    <w:rsid w:val="00876CB3"/>
    <w:rsid w:val="008B02B3"/>
    <w:rsid w:val="008C020D"/>
    <w:rsid w:val="00902FAD"/>
    <w:rsid w:val="00913B4A"/>
    <w:rsid w:val="00914A18"/>
    <w:rsid w:val="009163FA"/>
    <w:rsid w:val="00933E0F"/>
    <w:rsid w:val="00994A7E"/>
    <w:rsid w:val="009C04B8"/>
    <w:rsid w:val="009F2116"/>
    <w:rsid w:val="009F757C"/>
    <w:rsid w:val="00A046D9"/>
    <w:rsid w:val="00A07D2E"/>
    <w:rsid w:val="00A400DF"/>
    <w:rsid w:val="00A46D78"/>
    <w:rsid w:val="00A83E4D"/>
    <w:rsid w:val="00A850CC"/>
    <w:rsid w:val="00A92DDE"/>
    <w:rsid w:val="00AA53EC"/>
    <w:rsid w:val="00AB45A6"/>
    <w:rsid w:val="00AE7FF1"/>
    <w:rsid w:val="00B00D8A"/>
    <w:rsid w:val="00B1351A"/>
    <w:rsid w:val="00B64A74"/>
    <w:rsid w:val="00B82850"/>
    <w:rsid w:val="00B861D6"/>
    <w:rsid w:val="00B920A4"/>
    <w:rsid w:val="00B932BC"/>
    <w:rsid w:val="00B95B1E"/>
    <w:rsid w:val="00BA7058"/>
    <w:rsid w:val="00BE0BD5"/>
    <w:rsid w:val="00C01F90"/>
    <w:rsid w:val="00C04719"/>
    <w:rsid w:val="00C70006"/>
    <w:rsid w:val="00C91594"/>
    <w:rsid w:val="00CE559C"/>
    <w:rsid w:val="00D2283D"/>
    <w:rsid w:val="00D47DA8"/>
    <w:rsid w:val="00D506B8"/>
    <w:rsid w:val="00D53F51"/>
    <w:rsid w:val="00D62853"/>
    <w:rsid w:val="00DA0E96"/>
    <w:rsid w:val="00DD1ECE"/>
    <w:rsid w:val="00DF4422"/>
    <w:rsid w:val="00E809AB"/>
    <w:rsid w:val="00E90915"/>
    <w:rsid w:val="00F0613F"/>
    <w:rsid w:val="00F3730A"/>
    <w:rsid w:val="00F54C55"/>
    <w:rsid w:val="00F65CCA"/>
    <w:rsid w:val="00FE523C"/>
    <w:rsid w:val="00FF14AE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2AF6"/>
    <w:rPr>
      <w:color w:val="808080"/>
    </w:rPr>
  </w:style>
  <w:style w:type="paragraph" w:customStyle="1" w:styleId="D39CF5FD222A43438D27598FDD0E8AB9">
    <w:name w:val="D39CF5FD222A43438D27598FDD0E8AB9"/>
    <w:rsid w:val="00732B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7FA52-B5AA-4AB7-9E74-80B220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Doc3</Template>
  <TotalTime>4755</TotalTime>
  <Pages>3</Pages>
  <Words>856</Words>
  <Characters>6328</Characters>
  <Application>Microsoft Office Word</Application>
  <DocSecurity>0</DocSecurity>
  <Lines>286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AUTORITATEA AERONAUTICĂ CIVILĂ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 Golubas</dc:creator>
  <cp:keywords/>
  <dc:description/>
  <cp:lastModifiedBy>Oleg Condrea</cp:lastModifiedBy>
  <cp:revision>579</cp:revision>
  <cp:lastPrinted>2026-02-09T11:37:00Z</cp:lastPrinted>
  <dcterms:created xsi:type="dcterms:W3CDTF">2025-09-09T11:11:00Z</dcterms:created>
  <dcterms:modified xsi:type="dcterms:W3CDTF">2026-08-12T11:36:00Z</dcterms:modified>
</cp:coreProperties>
</file>